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15" w:type="pct"/>
        <w:shd w:val="clear" w:color="auto" w:fill="FFFFFF" w:themeFill="background1"/>
        <w:tblLook w:val="04A0" w:firstRow="1" w:lastRow="0" w:firstColumn="1" w:lastColumn="0" w:noHBand="0" w:noVBand="1"/>
        <w:tblDescription w:val="Month and Year"/>
      </w:tblPr>
      <w:tblGrid>
        <w:gridCol w:w="5073"/>
        <w:gridCol w:w="9226"/>
      </w:tblGrid>
      <w:tr w:rsidR="00572509" w14:paraId="360B3F79" w14:textId="77777777" w:rsidTr="00746D1C">
        <w:trPr>
          <w:trHeight w:hRule="exact" w:val="80"/>
        </w:trPr>
        <w:tc>
          <w:tcPr>
            <w:tcW w:w="1774" w:type="pct"/>
            <w:shd w:val="clear" w:color="auto" w:fill="F3B46B" w:themeFill="accent1" w:themeFillTint="99"/>
          </w:tcPr>
          <w:p w14:paraId="6D6E0D59" w14:textId="77777777" w:rsidR="00572509" w:rsidRDefault="00572509">
            <w:pPr>
              <w:pStyle w:val="NoSpacing"/>
            </w:pPr>
          </w:p>
        </w:tc>
        <w:tc>
          <w:tcPr>
            <w:tcW w:w="3226" w:type="pct"/>
            <w:shd w:val="clear" w:color="auto" w:fill="F3B46B" w:themeFill="accent1" w:themeFillTint="99"/>
          </w:tcPr>
          <w:p w14:paraId="3202F204" w14:textId="34950CCF" w:rsidR="00572509" w:rsidRDefault="00572509">
            <w:pPr>
              <w:pStyle w:val="NoSpacing"/>
            </w:pPr>
          </w:p>
        </w:tc>
      </w:tr>
      <w:tr w:rsidR="00572509" w14:paraId="0D74F55E" w14:textId="77777777" w:rsidTr="00746D1C">
        <w:trPr>
          <w:trHeight w:val="38"/>
        </w:trPr>
        <w:tc>
          <w:tcPr>
            <w:tcW w:w="1774" w:type="pct"/>
            <w:shd w:val="clear" w:color="auto" w:fill="FFFFFF" w:themeFill="background1"/>
          </w:tcPr>
          <w:p w14:paraId="688ECB63" w14:textId="3F1D51FA" w:rsidR="00572509" w:rsidRDefault="008A263E">
            <w:pPr>
              <w:pStyle w:val="TableSpacing"/>
            </w:pPr>
            <w:r w:rsidRPr="00390746">
              <w:rPr>
                <w:noProof/>
                <w:szCs w:val="72"/>
              </w:rPr>
              <w:drawing>
                <wp:anchor distT="0" distB="0" distL="114300" distR="114300" simplePos="0" relativeHeight="251658240" behindDoc="0" locked="0" layoutInCell="1" allowOverlap="1" wp14:anchorId="2CE5C29B" wp14:editId="39F43EE5">
                  <wp:simplePos x="0" y="0"/>
                  <wp:positionH relativeFrom="column">
                    <wp:posOffset>794</wp:posOffset>
                  </wp:positionH>
                  <wp:positionV relativeFrom="page">
                    <wp:posOffset>15875</wp:posOffset>
                  </wp:positionV>
                  <wp:extent cx="1530667" cy="1020445"/>
                  <wp:effectExtent l="0" t="0" r="0" b="8255"/>
                  <wp:wrapNone/>
                  <wp:docPr id="2" name="Picture 2" descr="Pumpkin p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Pumpkin pie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0667" cy="10204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226" w:type="pct"/>
            <w:shd w:val="clear" w:color="auto" w:fill="FFFFFF" w:themeFill="background1"/>
          </w:tcPr>
          <w:p w14:paraId="491D8B47" w14:textId="654AB496" w:rsidR="00572509" w:rsidRDefault="00572509">
            <w:pPr>
              <w:pStyle w:val="TableSpacing"/>
            </w:pPr>
          </w:p>
        </w:tc>
      </w:tr>
      <w:tr w:rsidR="00572509" w14:paraId="10705719" w14:textId="77777777" w:rsidTr="00746D1C">
        <w:trPr>
          <w:trHeight w:hRule="exact" w:val="1602"/>
        </w:trPr>
        <w:tc>
          <w:tcPr>
            <w:tcW w:w="1774" w:type="pct"/>
            <w:shd w:val="clear" w:color="auto" w:fill="FBE6CD" w:themeFill="accent1" w:themeFillTint="33"/>
          </w:tcPr>
          <w:p w14:paraId="5AF5D111" w14:textId="56927459" w:rsidR="00572509" w:rsidRDefault="00572509">
            <w:pPr>
              <w:pStyle w:val="NoSpacing"/>
            </w:pPr>
          </w:p>
        </w:tc>
        <w:tc>
          <w:tcPr>
            <w:tcW w:w="3226" w:type="pct"/>
            <w:shd w:val="clear" w:color="auto" w:fill="FBE6CD" w:themeFill="accent1" w:themeFillTint="33"/>
            <w:vAlign w:val="bottom"/>
          </w:tcPr>
          <w:p w14:paraId="236262AD" w14:textId="6BD60737" w:rsidR="00572509" w:rsidRPr="00390746" w:rsidRDefault="00746D1C" w:rsidP="00746D1C">
            <w:pPr>
              <w:pStyle w:val="MonthYear"/>
              <w:jc w:val="left"/>
              <w:rPr>
                <w:szCs w:val="72"/>
              </w:rPr>
            </w:pPr>
            <w:r w:rsidRPr="00A3043E">
              <w:rPr>
                <w:noProof/>
                <w:color w:val="00B050"/>
              </w:rPr>
              <w:drawing>
                <wp:anchor distT="0" distB="0" distL="114300" distR="114300" simplePos="0" relativeHeight="251658241" behindDoc="0" locked="0" layoutInCell="1" allowOverlap="1" wp14:anchorId="38E16A08" wp14:editId="2B3561C3">
                  <wp:simplePos x="0" y="0"/>
                  <wp:positionH relativeFrom="column">
                    <wp:posOffset>4090035</wp:posOffset>
                  </wp:positionH>
                  <wp:positionV relativeFrom="paragraph">
                    <wp:posOffset>-2540</wp:posOffset>
                  </wp:positionV>
                  <wp:extent cx="1600835" cy="1001395"/>
                  <wp:effectExtent l="0" t="0" r="0" b="8255"/>
                  <wp:wrapNone/>
                  <wp:docPr id="5" name="Picture 5" descr="Pumpkin and colorful leav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Pumpkin and colorful leaves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835" cy="1001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3043E" w:rsidRPr="00A3043E">
              <w:rPr>
                <w:color w:val="00B050"/>
                <w:szCs w:val="72"/>
              </w:rPr>
              <w:t>November</w:t>
            </w:r>
            <w:r w:rsidR="00171954" w:rsidRPr="00A3043E">
              <w:rPr>
                <w:color w:val="00B050"/>
                <w:szCs w:val="72"/>
              </w:rPr>
              <w:t xml:space="preserve"> </w:t>
            </w:r>
            <w:r w:rsidR="00002596" w:rsidRPr="00A3043E">
              <w:rPr>
                <w:color w:val="00B050"/>
                <w:szCs w:val="72"/>
              </w:rPr>
              <w:t>Menu</w:t>
            </w:r>
          </w:p>
        </w:tc>
      </w:tr>
      <w:tr w:rsidR="00572509" w14:paraId="3ED08515" w14:textId="77777777" w:rsidTr="00746D1C">
        <w:trPr>
          <w:trHeight w:val="38"/>
        </w:trPr>
        <w:tc>
          <w:tcPr>
            <w:tcW w:w="1774" w:type="pct"/>
            <w:shd w:val="clear" w:color="auto" w:fill="FFFFFF" w:themeFill="background1"/>
          </w:tcPr>
          <w:p w14:paraId="40CA222A" w14:textId="77777777" w:rsidR="00572509" w:rsidRDefault="00572509">
            <w:pPr>
              <w:pStyle w:val="TableSpacing"/>
            </w:pPr>
          </w:p>
        </w:tc>
        <w:tc>
          <w:tcPr>
            <w:tcW w:w="3226" w:type="pct"/>
            <w:shd w:val="clear" w:color="auto" w:fill="FFFFFF" w:themeFill="background1"/>
          </w:tcPr>
          <w:p w14:paraId="258D750F" w14:textId="77777777" w:rsidR="00572509" w:rsidRDefault="00572509">
            <w:pPr>
              <w:pStyle w:val="TableSpacing"/>
            </w:pPr>
          </w:p>
        </w:tc>
      </w:tr>
      <w:tr w:rsidR="00572509" w14:paraId="066B65AB" w14:textId="77777777" w:rsidTr="00746D1C">
        <w:trPr>
          <w:trHeight w:hRule="exact" w:val="304"/>
        </w:trPr>
        <w:tc>
          <w:tcPr>
            <w:tcW w:w="1774" w:type="pct"/>
            <w:shd w:val="clear" w:color="auto" w:fill="F3B46B" w:themeFill="accent1" w:themeFillTint="99"/>
          </w:tcPr>
          <w:p w14:paraId="608E5F27" w14:textId="4A9354FA" w:rsidR="00572509" w:rsidRDefault="00572509">
            <w:pPr>
              <w:pStyle w:val="NoSpacing"/>
            </w:pPr>
          </w:p>
        </w:tc>
        <w:tc>
          <w:tcPr>
            <w:tcW w:w="3226" w:type="pct"/>
            <w:shd w:val="clear" w:color="auto" w:fill="F3B46B" w:themeFill="accent1" w:themeFillTint="99"/>
          </w:tcPr>
          <w:p w14:paraId="50E543EB" w14:textId="434FC7DA" w:rsidR="00572509" w:rsidRDefault="00572509">
            <w:pPr>
              <w:pStyle w:val="NoSpacing"/>
            </w:pPr>
          </w:p>
        </w:tc>
      </w:tr>
    </w:tbl>
    <w:p w14:paraId="6127F5AF" w14:textId="659EA517" w:rsidR="00572509" w:rsidRDefault="00572509">
      <w:pPr>
        <w:pStyle w:val="TableSpacing"/>
      </w:pPr>
    </w:p>
    <w:tbl>
      <w:tblPr>
        <w:tblStyle w:val="Calendar-Accent1"/>
        <w:tblW w:w="5000" w:type="pct"/>
        <w:tblLook w:val="04A0" w:firstRow="1" w:lastRow="0" w:firstColumn="1" w:lastColumn="0" w:noHBand="0" w:noVBand="1"/>
        <w:tblDescription w:val="Calendar"/>
      </w:tblPr>
      <w:tblGrid>
        <w:gridCol w:w="2037"/>
        <w:gridCol w:w="2037"/>
        <w:gridCol w:w="2037"/>
        <w:gridCol w:w="2037"/>
        <w:gridCol w:w="2036"/>
        <w:gridCol w:w="2036"/>
        <w:gridCol w:w="2036"/>
      </w:tblGrid>
      <w:tr w:rsidR="00572509" w14:paraId="7C111EE0" w14:textId="77777777" w:rsidTr="005725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576"/>
        </w:trPr>
        <w:tc>
          <w:tcPr>
            <w:tcW w:w="714" w:type="pct"/>
          </w:tcPr>
          <w:p w14:paraId="55092CFD" w14:textId="6D4F8738" w:rsidR="00572509" w:rsidRDefault="00171954">
            <w:pPr>
              <w:pStyle w:val="Days"/>
              <w:spacing w:before="40" w:after="40"/>
            </w:pPr>
            <w:r>
              <w:t>Sun.</w:t>
            </w:r>
          </w:p>
        </w:tc>
        <w:tc>
          <w:tcPr>
            <w:tcW w:w="714" w:type="pct"/>
          </w:tcPr>
          <w:p w14:paraId="5C0FCDC2" w14:textId="77777777" w:rsidR="00572509" w:rsidRDefault="00171954">
            <w:pPr>
              <w:pStyle w:val="Days"/>
              <w:spacing w:before="40" w:after="40"/>
            </w:pPr>
            <w:r>
              <w:t>Mon.</w:t>
            </w:r>
          </w:p>
        </w:tc>
        <w:tc>
          <w:tcPr>
            <w:tcW w:w="714" w:type="pct"/>
          </w:tcPr>
          <w:p w14:paraId="6555823C" w14:textId="77777777" w:rsidR="00572509" w:rsidRDefault="00171954">
            <w:pPr>
              <w:pStyle w:val="Days"/>
              <w:spacing w:before="40" w:after="40"/>
            </w:pPr>
            <w:r>
              <w:t>Tue.</w:t>
            </w:r>
          </w:p>
        </w:tc>
        <w:tc>
          <w:tcPr>
            <w:tcW w:w="714" w:type="pct"/>
          </w:tcPr>
          <w:p w14:paraId="1C72342E" w14:textId="77777777" w:rsidR="00572509" w:rsidRDefault="00171954">
            <w:pPr>
              <w:pStyle w:val="Days"/>
              <w:spacing w:before="40" w:after="40"/>
            </w:pPr>
            <w:r>
              <w:t>Wed.</w:t>
            </w:r>
          </w:p>
        </w:tc>
        <w:tc>
          <w:tcPr>
            <w:tcW w:w="714" w:type="pct"/>
          </w:tcPr>
          <w:p w14:paraId="64489044" w14:textId="77777777" w:rsidR="00572509" w:rsidRDefault="00171954">
            <w:pPr>
              <w:pStyle w:val="Days"/>
              <w:spacing w:before="40" w:after="40"/>
            </w:pPr>
            <w:r>
              <w:t>Thu.</w:t>
            </w:r>
          </w:p>
        </w:tc>
        <w:tc>
          <w:tcPr>
            <w:tcW w:w="714" w:type="pct"/>
          </w:tcPr>
          <w:p w14:paraId="4ED36C73" w14:textId="637C617F" w:rsidR="00572509" w:rsidRDefault="00171954">
            <w:pPr>
              <w:pStyle w:val="Days"/>
              <w:spacing w:before="40" w:after="40"/>
            </w:pPr>
            <w:r>
              <w:t>Fri.</w:t>
            </w:r>
          </w:p>
        </w:tc>
        <w:tc>
          <w:tcPr>
            <w:tcW w:w="714" w:type="pct"/>
          </w:tcPr>
          <w:p w14:paraId="1FF45943" w14:textId="480D8E94" w:rsidR="00572509" w:rsidRDefault="00171954">
            <w:pPr>
              <w:pStyle w:val="Days"/>
              <w:spacing w:before="40" w:after="40"/>
            </w:pPr>
            <w:r>
              <w:t>Sat.</w:t>
            </w:r>
          </w:p>
        </w:tc>
      </w:tr>
      <w:tr w:rsidR="00572509" w14:paraId="071E87AD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37DA78C7" w14:textId="5F7D5E48" w:rsidR="00572509" w:rsidRDefault="00091CDA">
            <w:pPr>
              <w:pStyle w:val="Dates"/>
              <w:spacing w:after="40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2" behindDoc="0" locked="0" layoutInCell="1" allowOverlap="1" wp14:anchorId="6C99B4E8" wp14:editId="64B3C25A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14605</wp:posOffset>
                      </wp:positionV>
                      <wp:extent cx="2562225" cy="723900"/>
                      <wp:effectExtent l="0" t="0" r="28575" b="19050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2225" cy="723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E163F6" w14:textId="0670995E" w:rsidR="006F2E10" w:rsidRDefault="003803CC">
                                  <w:r>
                                    <w:t>Apple Juice &amp; Water served with snacks</w:t>
                                  </w:r>
                                </w:p>
                                <w:p w14:paraId="45C7DE24" w14:textId="1D035BC4" w:rsidR="003803CC" w:rsidRDefault="003803CC">
                                  <w:r>
                                    <w:t>Milk &amp; Water served with lunch</w:t>
                                  </w:r>
                                </w:p>
                                <w:p w14:paraId="5E9535D3" w14:textId="018F5B96" w:rsidR="003803CC" w:rsidRDefault="003803CC">
                                  <w:r>
                                    <w:t>Snacks: Wheat thin, Ritz, Club, Graham, Goldfish, Fishy Graham Crackers.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99B4E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5.4pt;margin-top:1.15pt;width:201.75pt;height:57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">
                      <v:textbox>
                        <w:txbxContent>
                          <w:p w14:paraId="5EE163F6" w14:textId="0670995E" w:rsidR="006F2E10" w:rsidRDefault="003803CC">
                            <w:r>
                              <w:t>Apple Juice &amp; Water served with snacks</w:t>
                            </w:r>
                          </w:p>
                          <w:p w14:paraId="45C7DE24" w14:textId="1D035BC4" w:rsidR="003803CC" w:rsidRDefault="003803CC">
                            <w:r>
                              <w:t>Milk &amp; Water served with lunch</w:t>
                            </w:r>
                          </w:p>
                          <w:p w14:paraId="5E9535D3" w14:textId="018F5B96" w:rsidR="003803CC" w:rsidRDefault="003803CC">
                            <w:r>
                              <w:t>Snacks: Wheat thin, Ritz, Club, Graham, Goldfish, Fishy Graham Crackers.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171954">
              <w:fldChar w:fldCharType="begin"/>
            </w:r>
            <w:r w:rsidR="00171954">
              <w:instrText xml:space="preserve"> IF </w:instrText>
            </w:r>
            <w:r w:rsidR="00171954">
              <w:fldChar w:fldCharType="begin"/>
            </w:r>
            <w:r w:rsidR="00171954">
              <w:instrText xml:space="preserve"> DocVariable MonthStart \@ dddd </w:instrText>
            </w:r>
            <w:r w:rsidR="00171954">
              <w:fldChar w:fldCharType="separate"/>
            </w:r>
            <w:r w:rsidR="00746D1C">
              <w:instrText>Saturday</w:instrText>
            </w:r>
            <w:r w:rsidR="00171954">
              <w:fldChar w:fldCharType="end"/>
            </w:r>
            <w:r w:rsidR="00171954">
              <w:instrText xml:space="preserve"> = “Sunday" 1 ""</w:instrText>
            </w:r>
            <w:r w:rsidR="00171954">
              <w:fldChar w:fldCharType="end"/>
            </w:r>
          </w:p>
        </w:tc>
        <w:tc>
          <w:tcPr>
            <w:tcW w:w="714" w:type="pct"/>
          </w:tcPr>
          <w:p w14:paraId="53583871" w14:textId="450A0D30" w:rsidR="00572509" w:rsidRDefault="00171954">
            <w:pPr>
              <w:pStyle w:val="Dates"/>
              <w:spacing w:after="40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46D1C">
              <w:instrText>Saturday</w:instrText>
            </w:r>
            <w:r>
              <w:fldChar w:fldCharType="end"/>
            </w:r>
            <w:r>
              <w:instrText xml:space="preserve"> = “Monday"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746D1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591CF0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</w:tcPr>
          <w:p w14:paraId="7A7A3232" w14:textId="30BBCA15" w:rsidR="00572509" w:rsidRDefault="00171954">
            <w:pPr>
              <w:pStyle w:val="Dates"/>
              <w:spacing w:after="40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46D1C">
              <w:instrText>Saturday</w:instrText>
            </w:r>
            <w:r>
              <w:fldChar w:fldCharType="end"/>
            </w:r>
            <w:r>
              <w:instrText xml:space="preserve"> = “Tuesday"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746D1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591CF0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</w:tcPr>
          <w:p w14:paraId="3CE49EA0" w14:textId="1FC60143" w:rsidR="00572509" w:rsidRDefault="00171954">
            <w:pPr>
              <w:pStyle w:val="Dates"/>
              <w:spacing w:after="40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746D1C">
              <w:instrText>Saturday</w:instrText>
            </w:r>
            <w:r>
              <w:fldChar w:fldCharType="end"/>
            </w:r>
            <w:r>
              <w:instrText xml:space="preserve"> = “Wednesday"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746D1C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591CF0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</w:tcPr>
          <w:p w14:paraId="29A640B6" w14:textId="1EE6FFF5" w:rsidR="00572509" w:rsidRDefault="00572509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A0D3EC3" w14:textId="3D8127F7" w:rsidR="00572509" w:rsidRDefault="00572509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192DA4F8" w14:textId="1EBDC680" w:rsidR="00572509" w:rsidRDefault="00572509">
            <w:pPr>
              <w:pStyle w:val="Dates"/>
              <w:spacing w:after="40"/>
            </w:pPr>
          </w:p>
        </w:tc>
      </w:tr>
      <w:tr w:rsidR="008179E9" w14:paraId="7D112B85" w14:textId="77777777" w:rsidTr="00746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747"/>
        </w:trPr>
        <w:tc>
          <w:tcPr>
            <w:tcW w:w="714" w:type="pct"/>
          </w:tcPr>
          <w:p w14:paraId="3947B98F" w14:textId="3C02E273" w:rsidR="008179E9" w:rsidRDefault="008179E9" w:rsidP="008179E9">
            <w:pPr>
              <w:spacing w:before="40" w:after="40"/>
            </w:pPr>
          </w:p>
        </w:tc>
        <w:tc>
          <w:tcPr>
            <w:tcW w:w="714" w:type="pct"/>
          </w:tcPr>
          <w:p w14:paraId="0FA68841" w14:textId="2EB2F850" w:rsidR="008179E9" w:rsidRDefault="008179E9" w:rsidP="00591CF0">
            <w:pPr>
              <w:spacing w:before="40" w:after="40"/>
            </w:pPr>
          </w:p>
        </w:tc>
        <w:tc>
          <w:tcPr>
            <w:tcW w:w="714" w:type="pct"/>
          </w:tcPr>
          <w:p w14:paraId="02C5EF46" w14:textId="3111BC4B" w:rsidR="008179E9" w:rsidRDefault="008179E9" w:rsidP="00591CF0">
            <w:pPr>
              <w:spacing w:before="40" w:after="40"/>
            </w:pPr>
          </w:p>
        </w:tc>
        <w:tc>
          <w:tcPr>
            <w:tcW w:w="714" w:type="pct"/>
          </w:tcPr>
          <w:p w14:paraId="01FE4900" w14:textId="197A5BB8" w:rsidR="008179E9" w:rsidRDefault="008179E9" w:rsidP="00591CF0">
            <w:pPr>
              <w:spacing w:before="40" w:after="40"/>
            </w:pPr>
          </w:p>
        </w:tc>
        <w:tc>
          <w:tcPr>
            <w:tcW w:w="714" w:type="pct"/>
          </w:tcPr>
          <w:p w14:paraId="57BD0BA5" w14:textId="58A3A83F" w:rsidR="008179E9" w:rsidRDefault="008179E9" w:rsidP="00591CF0">
            <w:pPr>
              <w:spacing w:after="23" w:line="259" w:lineRule="auto"/>
            </w:pPr>
          </w:p>
        </w:tc>
        <w:tc>
          <w:tcPr>
            <w:tcW w:w="714" w:type="pct"/>
          </w:tcPr>
          <w:p w14:paraId="70EFA8BA" w14:textId="5705EBC8" w:rsidR="008179E9" w:rsidRDefault="008179E9" w:rsidP="00746D1C">
            <w:pPr>
              <w:spacing w:after="26" w:line="259" w:lineRule="auto"/>
            </w:pPr>
          </w:p>
        </w:tc>
        <w:tc>
          <w:tcPr>
            <w:tcW w:w="714" w:type="pct"/>
          </w:tcPr>
          <w:p w14:paraId="3528E620" w14:textId="77777777" w:rsidR="008179E9" w:rsidRDefault="008179E9" w:rsidP="008179E9">
            <w:pPr>
              <w:spacing w:before="40" w:after="40"/>
            </w:pPr>
          </w:p>
        </w:tc>
      </w:tr>
      <w:tr w:rsidR="008179E9" w14:paraId="503343A4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16BF7B9D" w14:textId="16EAB42B" w:rsidR="008179E9" w:rsidRDefault="00A3043E" w:rsidP="008179E9">
            <w:pPr>
              <w:pStyle w:val="Dates"/>
              <w:spacing w:after="40"/>
            </w:pPr>
            <w:r>
              <w:t>1</w:t>
            </w:r>
          </w:p>
        </w:tc>
        <w:tc>
          <w:tcPr>
            <w:tcW w:w="714" w:type="pct"/>
          </w:tcPr>
          <w:p w14:paraId="43F543ED" w14:textId="2BE5F376" w:rsidR="008179E9" w:rsidRDefault="00A3043E" w:rsidP="008179E9">
            <w:pPr>
              <w:pStyle w:val="Dates"/>
              <w:spacing w:after="40"/>
            </w:pPr>
            <w:r>
              <w:t>2</w:t>
            </w:r>
          </w:p>
          <w:p w14:paraId="4AF5F7E6" w14:textId="79A59C21" w:rsidR="00A3043E" w:rsidRDefault="00A3043E" w:rsidP="008179E9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5933FF6E" w14:textId="2FB9C6DE" w:rsidR="008179E9" w:rsidRDefault="00A3043E" w:rsidP="008179E9">
            <w:pPr>
              <w:pStyle w:val="Dates"/>
              <w:spacing w:after="40"/>
            </w:pPr>
            <w:r>
              <w:t>3</w:t>
            </w:r>
          </w:p>
        </w:tc>
        <w:tc>
          <w:tcPr>
            <w:tcW w:w="714" w:type="pct"/>
          </w:tcPr>
          <w:p w14:paraId="3ADB06BD" w14:textId="050EF3B1" w:rsidR="008179E9" w:rsidRDefault="00A3043E" w:rsidP="008179E9">
            <w:pPr>
              <w:pStyle w:val="Dates"/>
              <w:spacing w:after="40"/>
            </w:pPr>
            <w:r>
              <w:t>4</w:t>
            </w:r>
          </w:p>
        </w:tc>
        <w:tc>
          <w:tcPr>
            <w:tcW w:w="714" w:type="pct"/>
          </w:tcPr>
          <w:p w14:paraId="7F9E4A16" w14:textId="29A773E4" w:rsidR="008179E9" w:rsidRDefault="00A3043E" w:rsidP="008179E9">
            <w:pPr>
              <w:pStyle w:val="Dates"/>
              <w:spacing w:after="40"/>
            </w:pPr>
            <w:r>
              <w:t>5</w:t>
            </w:r>
          </w:p>
        </w:tc>
        <w:tc>
          <w:tcPr>
            <w:tcW w:w="714" w:type="pct"/>
          </w:tcPr>
          <w:p w14:paraId="768D2E7E" w14:textId="1815BA36" w:rsidR="008179E9" w:rsidRDefault="00A3043E" w:rsidP="008179E9">
            <w:pPr>
              <w:pStyle w:val="Dates"/>
              <w:spacing w:after="40"/>
            </w:pPr>
            <w:r>
              <w:t>6</w:t>
            </w:r>
          </w:p>
        </w:tc>
        <w:tc>
          <w:tcPr>
            <w:tcW w:w="714" w:type="pct"/>
          </w:tcPr>
          <w:p w14:paraId="213D8565" w14:textId="53D6AADB" w:rsidR="008179E9" w:rsidRDefault="00A3043E" w:rsidP="008179E9">
            <w:pPr>
              <w:pStyle w:val="Dates"/>
              <w:spacing w:after="40"/>
            </w:pPr>
            <w:r>
              <w:t>7</w:t>
            </w:r>
          </w:p>
        </w:tc>
      </w:tr>
      <w:tr w:rsidR="00390746" w14:paraId="69A3A245" w14:textId="77777777" w:rsidTr="00746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918"/>
        </w:trPr>
        <w:tc>
          <w:tcPr>
            <w:tcW w:w="714" w:type="pct"/>
          </w:tcPr>
          <w:p w14:paraId="59B6BD26" w14:textId="34B7CFC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3A8BF214" w14:textId="1D23B099" w:rsidR="00390746" w:rsidRDefault="00F51A09" w:rsidP="00390746">
            <w:pPr>
              <w:spacing w:before="40" w:after="40"/>
            </w:pPr>
            <w:r>
              <w:t xml:space="preserve">Chicken A </w:t>
            </w:r>
            <w:r w:rsidR="00302F6B">
              <w:t>La King</w:t>
            </w:r>
          </w:p>
          <w:p w14:paraId="4E0C57A5" w14:textId="6E5C8BAA" w:rsidR="00A3043E" w:rsidRDefault="00302F6B" w:rsidP="00390746">
            <w:pPr>
              <w:spacing w:before="40" w:after="40"/>
            </w:pPr>
            <w:r>
              <w:t xml:space="preserve">Mixed </w:t>
            </w:r>
            <w:r w:rsidR="00756D45">
              <w:t>Vegetables</w:t>
            </w:r>
          </w:p>
          <w:p w14:paraId="2F801C43" w14:textId="3489372A" w:rsidR="00A3043E" w:rsidRDefault="00A3043E" w:rsidP="00390746">
            <w:pPr>
              <w:spacing w:before="40" w:after="40"/>
            </w:pPr>
            <w:r>
              <w:t>Pe</w:t>
            </w:r>
            <w:r w:rsidR="00740FE9">
              <w:t>aches</w:t>
            </w:r>
          </w:p>
        </w:tc>
        <w:tc>
          <w:tcPr>
            <w:tcW w:w="714" w:type="pct"/>
          </w:tcPr>
          <w:p w14:paraId="33664269" w14:textId="5EC3124E" w:rsidR="00390746" w:rsidRDefault="004C10C9" w:rsidP="00390746">
            <w:pPr>
              <w:spacing w:before="40" w:after="40"/>
            </w:pPr>
            <w:r>
              <w:t>Fish Sticks</w:t>
            </w:r>
          </w:p>
          <w:p w14:paraId="0033D9D9" w14:textId="77777777" w:rsidR="00740FE9" w:rsidRDefault="00740FE9" w:rsidP="00390746">
            <w:pPr>
              <w:spacing w:before="40" w:after="40"/>
            </w:pPr>
            <w:r>
              <w:t>Green Beans</w:t>
            </w:r>
          </w:p>
          <w:p w14:paraId="041AC9A5" w14:textId="4CDB5DFD" w:rsidR="00740FE9" w:rsidRDefault="00740FE9" w:rsidP="00390746">
            <w:pPr>
              <w:spacing w:before="40" w:after="40"/>
            </w:pPr>
            <w:r>
              <w:t>Pineapple</w:t>
            </w:r>
          </w:p>
        </w:tc>
        <w:tc>
          <w:tcPr>
            <w:tcW w:w="714" w:type="pct"/>
          </w:tcPr>
          <w:p w14:paraId="34F2CD9A" w14:textId="537B634F" w:rsidR="00390746" w:rsidRDefault="00D65ACD" w:rsidP="001A4B76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Beef Stew</w:t>
            </w:r>
          </w:p>
          <w:p w14:paraId="1CBE5B7D" w14:textId="68645BA3" w:rsidR="00D65ACD" w:rsidRDefault="00D65ACD" w:rsidP="001A4B76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Mixed Vegetables</w:t>
            </w:r>
          </w:p>
          <w:p w14:paraId="1FA4680B" w14:textId="7E5BFDC7" w:rsidR="00740FE9" w:rsidRPr="001A4B76" w:rsidRDefault="00740FE9" w:rsidP="001A4B76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Apple Sauce</w:t>
            </w:r>
          </w:p>
        </w:tc>
        <w:tc>
          <w:tcPr>
            <w:tcW w:w="714" w:type="pct"/>
          </w:tcPr>
          <w:p w14:paraId="26C73B13" w14:textId="79E89482" w:rsidR="003F3C7E" w:rsidRDefault="00F91147" w:rsidP="003F3C7E">
            <w:pPr>
              <w:spacing w:after="41" w:line="238" w:lineRule="auto"/>
            </w:pPr>
            <w:r>
              <w:t>Cheese casserole</w:t>
            </w:r>
          </w:p>
          <w:p w14:paraId="4431FD54" w14:textId="393B3BA2" w:rsidR="003F3C7E" w:rsidRDefault="00F51A09" w:rsidP="003F3C7E">
            <w:pPr>
              <w:spacing w:after="24" w:line="259" w:lineRule="auto"/>
            </w:pPr>
            <w:r>
              <w:t>Carrots</w:t>
            </w:r>
          </w:p>
          <w:p w14:paraId="1F53836F" w14:textId="4CD0468C" w:rsidR="00390746" w:rsidRDefault="003F3C7E" w:rsidP="003F3C7E">
            <w:pPr>
              <w:spacing w:before="40" w:after="40"/>
            </w:pPr>
            <w:r>
              <w:t>Pears</w:t>
            </w:r>
          </w:p>
        </w:tc>
        <w:tc>
          <w:tcPr>
            <w:tcW w:w="714" w:type="pct"/>
          </w:tcPr>
          <w:p w14:paraId="039E51B0" w14:textId="7EE0493A" w:rsidR="00390746" w:rsidRDefault="00A3043E" w:rsidP="00390746">
            <w:pPr>
              <w:spacing w:after="26" w:line="259" w:lineRule="auto"/>
            </w:pPr>
            <w:r>
              <w:rPr>
                <w:color w:val="595959"/>
              </w:rPr>
              <w:t>Cheese Pizza</w:t>
            </w:r>
            <w:r w:rsidR="00390746">
              <w:rPr>
                <w:color w:val="595959"/>
              </w:rPr>
              <w:t xml:space="preserve"> </w:t>
            </w:r>
          </w:p>
          <w:p w14:paraId="6BB06CC8" w14:textId="3101A69B" w:rsidR="00390746" w:rsidRDefault="00D65ACD" w:rsidP="00390746">
            <w:pPr>
              <w:spacing w:after="24" w:line="259" w:lineRule="auto"/>
            </w:pPr>
            <w:r>
              <w:t>Peas</w:t>
            </w:r>
          </w:p>
          <w:p w14:paraId="6A4A218F" w14:textId="71C3C399" w:rsidR="00390746" w:rsidRPr="004C10C9" w:rsidRDefault="004C10C9" w:rsidP="00390746">
            <w:pPr>
              <w:spacing w:after="2" w:line="259" w:lineRule="auto"/>
              <w:rPr>
                <w:color w:val="595959"/>
              </w:rPr>
            </w:pPr>
            <w:r w:rsidRPr="004C10C9">
              <w:rPr>
                <w:color w:val="595959"/>
              </w:rPr>
              <w:t>Oranges</w:t>
            </w:r>
          </w:p>
          <w:p w14:paraId="1621E8F9" w14:textId="00742AE5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2DF34B7C" w14:textId="77777777" w:rsidR="00390746" w:rsidRDefault="00390746" w:rsidP="00390746">
            <w:pPr>
              <w:spacing w:before="40" w:after="40"/>
            </w:pPr>
          </w:p>
        </w:tc>
      </w:tr>
      <w:tr w:rsidR="00390746" w14:paraId="295E8586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595232F" w14:textId="2D535019" w:rsidR="00390746" w:rsidRDefault="00A3043E" w:rsidP="00390746">
            <w:pPr>
              <w:pStyle w:val="Dates"/>
              <w:spacing w:after="40"/>
            </w:pPr>
            <w:r>
              <w:t>8</w:t>
            </w:r>
          </w:p>
        </w:tc>
        <w:tc>
          <w:tcPr>
            <w:tcW w:w="714" w:type="pct"/>
          </w:tcPr>
          <w:p w14:paraId="05738E0E" w14:textId="6D656D78" w:rsidR="00390746" w:rsidRDefault="00A3043E" w:rsidP="00390746">
            <w:pPr>
              <w:pStyle w:val="Dates"/>
              <w:spacing w:after="40"/>
            </w:pPr>
            <w:r>
              <w:t>9</w:t>
            </w:r>
          </w:p>
        </w:tc>
        <w:tc>
          <w:tcPr>
            <w:tcW w:w="714" w:type="pct"/>
          </w:tcPr>
          <w:p w14:paraId="3D1D699B" w14:textId="279C29ED" w:rsidR="00390746" w:rsidRDefault="00A3043E" w:rsidP="00390746">
            <w:pPr>
              <w:pStyle w:val="Dates"/>
              <w:spacing w:after="40"/>
            </w:pPr>
            <w:r>
              <w:t>10</w:t>
            </w:r>
          </w:p>
        </w:tc>
        <w:tc>
          <w:tcPr>
            <w:tcW w:w="714" w:type="pct"/>
          </w:tcPr>
          <w:p w14:paraId="2C6933D4" w14:textId="23CDEA3C" w:rsidR="00390746" w:rsidRDefault="00A3043E" w:rsidP="00390746">
            <w:pPr>
              <w:pStyle w:val="Dates"/>
              <w:spacing w:after="40"/>
            </w:pPr>
            <w:r>
              <w:t>11</w:t>
            </w:r>
          </w:p>
        </w:tc>
        <w:tc>
          <w:tcPr>
            <w:tcW w:w="714" w:type="pct"/>
          </w:tcPr>
          <w:p w14:paraId="5AF621A8" w14:textId="63512EBA" w:rsidR="00390746" w:rsidRDefault="00A3043E" w:rsidP="00390746">
            <w:pPr>
              <w:pStyle w:val="Dates"/>
              <w:spacing w:after="40"/>
            </w:pPr>
            <w:r>
              <w:t>12</w:t>
            </w:r>
          </w:p>
        </w:tc>
        <w:tc>
          <w:tcPr>
            <w:tcW w:w="714" w:type="pct"/>
          </w:tcPr>
          <w:p w14:paraId="2F761B79" w14:textId="450A4786" w:rsidR="00390746" w:rsidRDefault="00A3043E" w:rsidP="00390746">
            <w:pPr>
              <w:pStyle w:val="Dates"/>
              <w:spacing w:after="40"/>
            </w:pPr>
            <w:r>
              <w:t>13</w:t>
            </w:r>
          </w:p>
        </w:tc>
        <w:tc>
          <w:tcPr>
            <w:tcW w:w="714" w:type="pct"/>
          </w:tcPr>
          <w:p w14:paraId="6108CAF2" w14:textId="20353A7B" w:rsidR="00390746" w:rsidRDefault="00A3043E" w:rsidP="00390746">
            <w:pPr>
              <w:pStyle w:val="Dates"/>
              <w:spacing w:after="40"/>
            </w:pPr>
            <w:r>
              <w:t>14</w:t>
            </w:r>
          </w:p>
        </w:tc>
      </w:tr>
      <w:tr w:rsidR="00390746" w14:paraId="1F7E60EA" w14:textId="77777777" w:rsidTr="00746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828"/>
        </w:trPr>
        <w:tc>
          <w:tcPr>
            <w:tcW w:w="714" w:type="pct"/>
          </w:tcPr>
          <w:p w14:paraId="2A3536D4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568531FD" w14:textId="2BD539A3" w:rsidR="00390746" w:rsidRDefault="002517FE" w:rsidP="00390746">
            <w:pPr>
              <w:spacing w:after="41" w:line="238" w:lineRule="auto"/>
            </w:pPr>
            <w:r>
              <w:t>Chicken Alfredo</w:t>
            </w:r>
          </w:p>
          <w:p w14:paraId="4EDBA1FB" w14:textId="669C3FDF" w:rsidR="00390746" w:rsidRDefault="002517FE" w:rsidP="00390746">
            <w:pPr>
              <w:spacing w:after="24" w:line="259" w:lineRule="auto"/>
            </w:pPr>
            <w:r>
              <w:t>Peas</w:t>
            </w:r>
          </w:p>
          <w:p w14:paraId="2C9A167A" w14:textId="1471FD4C" w:rsidR="00390746" w:rsidRDefault="00390746" w:rsidP="00390746">
            <w:pPr>
              <w:spacing w:before="40" w:after="40"/>
            </w:pPr>
            <w:r>
              <w:rPr>
                <w:color w:val="595959"/>
              </w:rPr>
              <w:t>Peaches</w:t>
            </w:r>
          </w:p>
        </w:tc>
        <w:tc>
          <w:tcPr>
            <w:tcW w:w="714" w:type="pct"/>
          </w:tcPr>
          <w:p w14:paraId="2E5D1DFD" w14:textId="6056D4D3" w:rsidR="00390746" w:rsidRDefault="002517FE" w:rsidP="00390746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Macaroni &amp; Cheese</w:t>
            </w:r>
          </w:p>
          <w:p w14:paraId="45543A51" w14:textId="0F788279" w:rsidR="00390746" w:rsidRDefault="002517FE" w:rsidP="00390746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Carrots</w:t>
            </w:r>
          </w:p>
          <w:p w14:paraId="0D44CE86" w14:textId="6C38211C" w:rsidR="00390746" w:rsidRDefault="00740FE9" w:rsidP="00390746">
            <w:pPr>
              <w:spacing w:after="23" w:line="259" w:lineRule="auto"/>
            </w:pPr>
            <w:r>
              <w:rPr>
                <w:color w:val="595959"/>
              </w:rPr>
              <w:t>Pineapple</w:t>
            </w:r>
            <w:r w:rsidR="00390746">
              <w:rPr>
                <w:color w:val="595959"/>
              </w:rPr>
              <w:t xml:space="preserve"> </w:t>
            </w:r>
          </w:p>
        </w:tc>
        <w:tc>
          <w:tcPr>
            <w:tcW w:w="714" w:type="pct"/>
          </w:tcPr>
          <w:p w14:paraId="501A9206" w14:textId="77777777" w:rsidR="00746D1C" w:rsidRDefault="00746D1C" w:rsidP="00746D1C">
            <w:pPr>
              <w:spacing w:before="40" w:after="40"/>
            </w:pPr>
            <w:r>
              <w:t>Spaghetti &amp; Meatballs</w:t>
            </w:r>
          </w:p>
          <w:p w14:paraId="2660CE4B" w14:textId="489B73A5" w:rsidR="00746D1C" w:rsidRDefault="00746D1C" w:rsidP="00746D1C">
            <w:pPr>
              <w:spacing w:before="40" w:after="40"/>
            </w:pPr>
            <w:r>
              <w:t>Green Bean</w:t>
            </w:r>
            <w:r w:rsidR="00866A68">
              <w:t>s</w:t>
            </w:r>
          </w:p>
          <w:p w14:paraId="23B3A979" w14:textId="63CA2219" w:rsidR="00390746" w:rsidRDefault="004615CC" w:rsidP="00746D1C">
            <w:pPr>
              <w:spacing w:before="40" w:after="40"/>
            </w:pPr>
            <w:r>
              <w:t>Oranges</w:t>
            </w:r>
          </w:p>
        </w:tc>
        <w:tc>
          <w:tcPr>
            <w:tcW w:w="714" w:type="pct"/>
          </w:tcPr>
          <w:p w14:paraId="71777A2B" w14:textId="4E4116D2" w:rsidR="00746D1C" w:rsidRDefault="00DA57C1" w:rsidP="00746D1C">
            <w:pPr>
              <w:spacing w:after="41" w:line="238" w:lineRule="auto"/>
            </w:pPr>
            <w:r>
              <w:rPr>
                <w:color w:val="595959"/>
              </w:rPr>
              <w:t xml:space="preserve"> Cheese </w:t>
            </w:r>
            <w:r w:rsidR="00746D1C">
              <w:rPr>
                <w:color w:val="595959"/>
              </w:rPr>
              <w:t>Quesadillas</w:t>
            </w:r>
          </w:p>
          <w:p w14:paraId="0F96B9F0" w14:textId="179A2F83" w:rsidR="00746D1C" w:rsidRDefault="004C10C9" w:rsidP="00746D1C">
            <w:pPr>
              <w:spacing w:after="24" w:line="259" w:lineRule="auto"/>
            </w:pPr>
            <w:r>
              <w:rPr>
                <w:color w:val="595959"/>
              </w:rPr>
              <w:t xml:space="preserve">Mixed </w:t>
            </w:r>
            <w:r w:rsidR="002517FE">
              <w:rPr>
                <w:color w:val="595959"/>
              </w:rPr>
              <w:t>Vegetables</w:t>
            </w:r>
            <w:r w:rsidR="00746D1C">
              <w:rPr>
                <w:color w:val="595959"/>
              </w:rPr>
              <w:t xml:space="preserve"> </w:t>
            </w:r>
          </w:p>
          <w:p w14:paraId="0C798E13" w14:textId="2467D879" w:rsidR="00390746" w:rsidRDefault="00746D1C" w:rsidP="00746D1C">
            <w:pPr>
              <w:spacing w:before="40" w:after="40"/>
            </w:pPr>
            <w:r>
              <w:t>Pears</w:t>
            </w:r>
          </w:p>
        </w:tc>
        <w:tc>
          <w:tcPr>
            <w:tcW w:w="714" w:type="pct"/>
          </w:tcPr>
          <w:p w14:paraId="3DCC2F7A" w14:textId="323C1A50" w:rsidR="00390746" w:rsidRPr="002517FE" w:rsidRDefault="00390746" w:rsidP="00390746">
            <w:pPr>
              <w:spacing w:after="26" w:line="259" w:lineRule="auto"/>
            </w:pPr>
            <w:r w:rsidRPr="002517FE">
              <w:rPr>
                <w:color w:val="595959"/>
              </w:rPr>
              <w:t>C</w:t>
            </w:r>
            <w:r w:rsidR="00A3043E" w:rsidRPr="002517FE">
              <w:rPr>
                <w:color w:val="595959"/>
              </w:rPr>
              <w:t>hicken Nuggets</w:t>
            </w:r>
          </w:p>
          <w:p w14:paraId="5D462BDE" w14:textId="08045591" w:rsidR="00390746" w:rsidRPr="002517FE" w:rsidRDefault="00740FE9" w:rsidP="00390746">
            <w:pPr>
              <w:spacing w:after="24" w:line="259" w:lineRule="auto"/>
            </w:pPr>
            <w:r w:rsidRPr="002517FE">
              <w:t>Peas</w:t>
            </w:r>
          </w:p>
          <w:p w14:paraId="680DC79A" w14:textId="1ABCEAC7" w:rsidR="00390746" w:rsidRPr="002517FE" w:rsidRDefault="00740FE9" w:rsidP="00390746">
            <w:pPr>
              <w:spacing w:after="2" w:line="259" w:lineRule="auto"/>
              <w:rPr>
                <w:color w:val="595959"/>
              </w:rPr>
            </w:pPr>
            <w:r w:rsidRPr="002517FE">
              <w:rPr>
                <w:color w:val="595959"/>
              </w:rPr>
              <w:t>Apple Sauce</w:t>
            </w:r>
          </w:p>
          <w:p w14:paraId="2226870E" w14:textId="1C3DEE36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3B17EA25" w14:textId="4348C53F" w:rsidR="00390746" w:rsidRDefault="00390746" w:rsidP="00390746">
            <w:pPr>
              <w:spacing w:before="40" w:after="40"/>
            </w:pPr>
          </w:p>
        </w:tc>
      </w:tr>
      <w:tr w:rsidR="00390746" w14:paraId="6CDE2BE3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E58B1D2" w14:textId="04B4FA85" w:rsidR="00390746" w:rsidRDefault="00A3043E" w:rsidP="00390746">
            <w:pPr>
              <w:pStyle w:val="Dates"/>
              <w:spacing w:after="40"/>
            </w:pPr>
            <w:r>
              <w:t>15</w:t>
            </w:r>
          </w:p>
        </w:tc>
        <w:tc>
          <w:tcPr>
            <w:tcW w:w="714" w:type="pct"/>
          </w:tcPr>
          <w:p w14:paraId="3BAAA3B3" w14:textId="6FD9FCC3" w:rsidR="00390746" w:rsidRDefault="00C6245B" w:rsidP="001A1E0A">
            <w:pPr>
              <w:pStyle w:val="Dates"/>
              <w:tabs>
                <w:tab w:val="center" w:pos="838"/>
              </w:tabs>
              <w:spacing w:after="40"/>
            </w:pPr>
            <w:r>
              <w:t>1</w:t>
            </w:r>
            <w:r w:rsidR="00A3043E">
              <w:t>6</w:t>
            </w:r>
          </w:p>
        </w:tc>
        <w:tc>
          <w:tcPr>
            <w:tcW w:w="714" w:type="pct"/>
          </w:tcPr>
          <w:p w14:paraId="1C56DEC6" w14:textId="604E15E5" w:rsidR="00390746" w:rsidRDefault="00A3043E" w:rsidP="00390746">
            <w:pPr>
              <w:pStyle w:val="Dates"/>
              <w:spacing w:after="40"/>
            </w:pPr>
            <w:r>
              <w:t>17</w:t>
            </w:r>
          </w:p>
        </w:tc>
        <w:tc>
          <w:tcPr>
            <w:tcW w:w="714" w:type="pct"/>
          </w:tcPr>
          <w:p w14:paraId="41BB34EA" w14:textId="77777777" w:rsidR="004C10C9" w:rsidRDefault="00A3043E" w:rsidP="00390746">
            <w:pPr>
              <w:pStyle w:val="Dates"/>
              <w:spacing w:after="40"/>
            </w:pPr>
            <w:r>
              <w:t>18</w:t>
            </w:r>
            <w:r w:rsidR="003803CC">
              <w:t xml:space="preserve"> </w:t>
            </w:r>
            <w:r w:rsidR="004C10C9">
              <w:t xml:space="preserve">Thanksgiving </w:t>
            </w:r>
          </w:p>
          <w:p w14:paraId="0680019D" w14:textId="655324E4" w:rsidR="00740FE9" w:rsidRDefault="004C10C9" w:rsidP="00390746">
            <w:pPr>
              <w:pStyle w:val="Dates"/>
              <w:spacing w:after="40"/>
            </w:pPr>
            <w:proofErr w:type="spellStart"/>
            <w:r>
              <w:t>FFr</w:t>
            </w:r>
            <w:proofErr w:type="spellEnd"/>
          </w:p>
          <w:p w14:paraId="64811F76" w14:textId="77777777" w:rsidR="00740FE9" w:rsidRDefault="00740FE9" w:rsidP="00390746">
            <w:pPr>
              <w:pStyle w:val="Dates"/>
              <w:spacing w:after="40"/>
            </w:pPr>
          </w:p>
          <w:p w14:paraId="695CAD62" w14:textId="22969933" w:rsidR="00390746" w:rsidRDefault="003803CC" w:rsidP="00390746">
            <w:pPr>
              <w:pStyle w:val="Dates"/>
              <w:spacing w:after="40"/>
            </w:pPr>
            <w:r>
              <w:t xml:space="preserve">                             </w:t>
            </w:r>
          </w:p>
          <w:p w14:paraId="3D6E1093" w14:textId="77777777" w:rsidR="003803CC" w:rsidRDefault="003803CC" w:rsidP="00390746">
            <w:pPr>
              <w:pStyle w:val="Dates"/>
              <w:spacing w:after="40"/>
            </w:pPr>
          </w:p>
          <w:p w14:paraId="456C9E24" w14:textId="77777777" w:rsidR="003803CC" w:rsidRDefault="003803CC" w:rsidP="00390746">
            <w:pPr>
              <w:pStyle w:val="Dates"/>
              <w:spacing w:after="40"/>
            </w:pPr>
          </w:p>
          <w:p w14:paraId="4BAD161D" w14:textId="305A1860" w:rsidR="003803CC" w:rsidRDefault="003803CC" w:rsidP="00390746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4A363B9D" w14:textId="7192CB9C" w:rsidR="00390746" w:rsidRDefault="00A3043E" w:rsidP="00390746">
            <w:pPr>
              <w:pStyle w:val="Dates"/>
              <w:spacing w:after="40"/>
            </w:pPr>
            <w:r>
              <w:t>19</w:t>
            </w:r>
          </w:p>
        </w:tc>
        <w:tc>
          <w:tcPr>
            <w:tcW w:w="714" w:type="pct"/>
          </w:tcPr>
          <w:p w14:paraId="1D99D126" w14:textId="5DF66701" w:rsidR="00390746" w:rsidRDefault="00A3043E" w:rsidP="00390746">
            <w:pPr>
              <w:pStyle w:val="Dates"/>
              <w:spacing w:after="40"/>
            </w:pPr>
            <w:r>
              <w:t>20</w:t>
            </w:r>
          </w:p>
        </w:tc>
        <w:tc>
          <w:tcPr>
            <w:tcW w:w="714" w:type="pct"/>
          </w:tcPr>
          <w:p w14:paraId="30F973D9" w14:textId="68D91E55" w:rsidR="00390746" w:rsidRDefault="00A3043E" w:rsidP="00390746">
            <w:pPr>
              <w:pStyle w:val="Dates"/>
              <w:spacing w:after="40"/>
            </w:pPr>
            <w:r>
              <w:t>21</w:t>
            </w:r>
          </w:p>
        </w:tc>
      </w:tr>
      <w:tr w:rsidR="00390746" w14:paraId="6CFE7CA4" w14:textId="77777777" w:rsidTr="00746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738"/>
        </w:trPr>
        <w:tc>
          <w:tcPr>
            <w:tcW w:w="714" w:type="pct"/>
          </w:tcPr>
          <w:p w14:paraId="22469E6D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0DA3C124" w14:textId="168956FD" w:rsidR="00591CF0" w:rsidRDefault="009B0ABA" w:rsidP="00591CF0">
            <w:pPr>
              <w:spacing w:after="41" w:line="238" w:lineRule="auto"/>
            </w:pPr>
            <w:r>
              <w:t>Chicken A La King</w:t>
            </w:r>
          </w:p>
          <w:p w14:paraId="27C20C58" w14:textId="283B7F7E" w:rsidR="00390746" w:rsidRDefault="00625BE7" w:rsidP="00390746">
            <w:pPr>
              <w:spacing w:after="24" w:line="259" w:lineRule="auto"/>
            </w:pPr>
            <w:r>
              <w:t xml:space="preserve">Mixed </w:t>
            </w:r>
            <w:r w:rsidR="009509E6">
              <w:t>Vegetables</w:t>
            </w:r>
          </w:p>
          <w:p w14:paraId="22C581A4" w14:textId="0F892B7B" w:rsidR="00390746" w:rsidRDefault="004C10C9" w:rsidP="00390746">
            <w:pPr>
              <w:spacing w:before="40" w:after="40"/>
            </w:pPr>
            <w:r>
              <w:t>Pears</w:t>
            </w:r>
          </w:p>
        </w:tc>
        <w:tc>
          <w:tcPr>
            <w:tcW w:w="714" w:type="pct"/>
          </w:tcPr>
          <w:p w14:paraId="3A5C2465" w14:textId="7F3F9332" w:rsidR="003F3C7E" w:rsidRDefault="00FE39FD" w:rsidP="003F3C7E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Fish sticks</w:t>
            </w:r>
          </w:p>
          <w:p w14:paraId="7BECFF38" w14:textId="42FBCF6C" w:rsidR="003F3C7E" w:rsidRDefault="004C10C9" w:rsidP="003F3C7E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Green Beans</w:t>
            </w:r>
          </w:p>
          <w:p w14:paraId="2388D6F9" w14:textId="0DE73295" w:rsidR="00390746" w:rsidRDefault="00746D1C" w:rsidP="003F3C7E">
            <w:pPr>
              <w:spacing w:before="40" w:after="40"/>
            </w:pPr>
            <w:r>
              <w:rPr>
                <w:color w:val="595959"/>
              </w:rPr>
              <w:t>Peaches</w:t>
            </w:r>
            <w:r w:rsidR="003F3C7E">
              <w:t xml:space="preserve"> </w:t>
            </w:r>
          </w:p>
        </w:tc>
        <w:tc>
          <w:tcPr>
            <w:tcW w:w="714" w:type="pct"/>
          </w:tcPr>
          <w:p w14:paraId="5A26C650" w14:textId="14566F91" w:rsidR="00740FE9" w:rsidRDefault="004C10C9" w:rsidP="00390746">
            <w:pPr>
              <w:spacing w:before="40" w:after="40"/>
            </w:pPr>
            <w:r>
              <w:t xml:space="preserve">Turkey &amp; </w:t>
            </w:r>
            <w:r w:rsidR="005429D8">
              <w:t>Stuffing Rolls</w:t>
            </w:r>
          </w:p>
          <w:p w14:paraId="2AF7BB0E" w14:textId="3908ED22" w:rsidR="004C10C9" w:rsidRDefault="004C10C9" w:rsidP="00390746">
            <w:pPr>
              <w:spacing w:before="40" w:after="40"/>
            </w:pPr>
            <w:r>
              <w:t>Mixed Vegetables Potatoes</w:t>
            </w:r>
          </w:p>
          <w:p w14:paraId="5D100065" w14:textId="4BF012ED" w:rsidR="004C10C9" w:rsidRDefault="004C10C9" w:rsidP="00390746">
            <w:pPr>
              <w:spacing w:before="40" w:after="40"/>
            </w:pPr>
            <w:r>
              <w:t>Applesauce Pumpkin Pie</w:t>
            </w:r>
          </w:p>
          <w:p w14:paraId="5F5CC644" w14:textId="77777777" w:rsidR="00740FE9" w:rsidRDefault="00740FE9" w:rsidP="00591CF0">
            <w:pPr>
              <w:spacing w:after="23" w:line="259" w:lineRule="auto"/>
              <w:rPr>
                <w:color w:val="595959"/>
              </w:rPr>
            </w:pPr>
          </w:p>
          <w:p w14:paraId="2B5F5BF7" w14:textId="1002B429" w:rsidR="00591CF0" w:rsidRDefault="00591CF0" w:rsidP="00591CF0">
            <w:pPr>
              <w:spacing w:after="23" w:line="259" w:lineRule="auto"/>
            </w:pPr>
            <w:r>
              <w:rPr>
                <w:color w:val="595959"/>
              </w:rPr>
              <w:t xml:space="preserve"> </w:t>
            </w:r>
          </w:p>
          <w:p w14:paraId="791F18DC" w14:textId="1389DFE7" w:rsidR="00390746" w:rsidRDefault="00390746" w:rsidP="00390746">
            <w:pPr>
              <w:spacing w:after="2" w:line="259" w:lineRule="auto"/>
            </w:pPr>
          </w:p>
        </w:tc>
        <w:tc>
          <w:tcPr>
            <w:tcW w:w="714" w:type="pct"/>
          </w:tcPr>
          <w:p w14:paraId="16E1BF19" w14:textId="75E4353A" w:rsidR="003F3C7E" w:rsidRDefault="002517FE" w:rsidP="003F3C7E">
            <w:pPr>
              <w:spacing w:after="41" w:line="238" w:lineRule="auto"/>
            </w:pPr>
            <w:r>
              <w:t>Spaghetti &amp; Meatballs</w:t>
            </w:r>
          </w:p>
          <w:p w14:paraId="6D6CF15B" w14:textId="1B2E0F34" w:rsidR="003F3C7E" w:rsidRDefault="004C10C9" w:rsidP="003F3C7E">
            <w:pPr>
              <w:spacing w:after="24" w:line="259" w:lineRule="auto"/>
            </w:pPr>
            <w:r>
              <w:t>Carrots</w:t>
            </w:r>
          </w:p>
          <w:p w14:paraId="44D60070" w14:textId="3E40630E" w:rsidR="00390746" w:rsidRPr="006263E4" w:rsidRDefault="003F3C7E" w:rsidP="003F3C7E">
            <w:pPr>
              <w:spacing w:before="40" w:after="40"/>
              <w:rPr>
                <w:b/>
                <w:sz w:val="36"/>
                <w:szCs w:val="36"/>
              </w:rPr>
            </w:pPr>
            <w:r>
              <w:rPr>
                <w:color w:val="595959"/>
              </w:rPr>
              <w:t>Pineapple</w:t>
            </w:r>
            <w:r w:rsidR="004E18A3">
              <w:rPr>
                <w:color w:val="595959"/>
              </w:rPr>
              <w:t>s</w:t>
            </w:r>
          </w:p>
        </w:tc>
        <w:tc>
          <w:tcPr>
            <w:tcW w:w="714" w:type="pct"/>
          </w:tcPr>
          <w:p w14:paraId="1DEA9F04" w14:textId="08FFB3EA" w:rsidR="003F3C7E" w:rsidRDefault="003F3C7E" w:rsidP="003F3C7E">
            <w:pPr>
              <w:spacing w:after="26" w:line="259" w:lineRule="auto"/>
            </w:pPr>
            <w:r>
              <w:rPr>
                <w:color w:val="595959"/>
              </w:rPr>
              <w:t>Ch</w:t>
            </w:r>
            <w:r w:rsidR="00A3043E">
              <w:rPr>
                <w:color w:val="595959"/>
              </w:rPr>
              <w:t>eese Pizza</w:t>
            </w:r>
          </w:p>
          <w:p w14:paraId="4CE3298E" w14:textId="68E12CBD" w:rsidR="003F3C7E" w:rsidRDefault="00746D1C" w:rsidP="003F3C7E">
            <w:pPr>
              <w:spacing w:after="24" w:line="259" w:lineRule="auto"/>
            </w:pPr>
            <w:r>
              <w:rPr>
                <w:color w:val="595959"/>
              </w:rPr>
              <w:t>Peas</w:t>
            </w:r>
          </w:p>
          <w:p w14:paraId="41BE02E7" w14:textId="2D4B9F27" w:rsidR="003F3C7E" w:rsidRDefault="004615CC" w:rsidP="003F3C7E">
            <w:pPr>
              <w:spacing w:after="2" w:line="259" w:lineRule="auto"/>
              <w:rPr>
                <w:color w:val="595959"/>
                <w:sz w:val="14"/>
              </w:rPr>
            </w:pPr>
            <w:r>
              <w:rPr>
                <w:color w:val="595959"/>
              </w:rPr>
              <w:t>Oranges</w:t>
            </w:r>
          </w:p>
          <w:p w14:paraId="60DBB2EF" w14:textId="31823B59" w:rsidR="00390746" w:rsidRDefault="00390746" w:rsidP="00390746">
            <w:pPr>
              <w:spacing w:before="40" w:after="40"/>
              <w:rPr>
                <w:sz w:val="36"/>
                <w:szCs w:val="36"/>
              </w:rPr>
            </w:pPr>
          </w:p>
          <w:p w14:paraId="676C6A64" w14:textId="5D97BD59" w:rsidR="00390746" w:rsidRPr="00171954" w:rsidRDefault="00390746" w:rsidP="00390746">
            <w:pPr>
              <w:spacing w:before="40" w:after="40"/>
              <w:rPr>
                <w:b/>
                <w:i/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    </w:t>
            </w:r>
          </w:p>
        </w:tc>
        <w:tc>
          <w:tcPr>
            <w:tcW w:w="714" w:type="pct"/>
          </w:tcPr>
          <w:p w14:paraId="453A69ED" w14:textId="077DEAFF" w:rsidR="00390746" w:rsidRDefault="00390746" w:rsidP="00390746">
            <w:pPr>
              <w:spacing w:before="40" w:after="40"/>
            </w:pPr>
          </w:p>
        </w:tc>
      </w:tr>
      <w:tr w:rsidR="00390746" w14:paraId="029E27D0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7A008DB8" w14:textId="21F95B78" w:rsidR="00390746" w:rsidRDefault="00A3043E" w:rsidP="00390746">
            <w:pPr>
              <w:pStyle w:val="Dates"/>
              <w:spacing w:after="40"/>
            </w:pPr>
            <w:r>
              <w:t>22</w:t>
            </w:r>
          </w:p>
        </w:tc>
        <w:tc>
          <w:tcPr>
            <w:tcW w:w="714" w:type="pct"/>
          </w:tcPr>
          <w:p w14:paraId="0249CCA6" w14:textId="19F034BF" w:rsidR="00390746" w:rsidRDefault="00A3043E" w:rsidP="00390746">
            <w:pPr>
              <w:pStyle w:val="Dates"/>
              <w:spacing w:after="40"/>
            </w:pPr>
            <w:r>
              <w:t>23</w:t>
            </w:r>
          </w:p>
        </w:tc>
        <w:tc>
          <w:tcPr>
            <w:tcW w:w="714" w:type="pct"/>
          </w:tcPr>
          <w:p w14:paraId="643CB912" w14:textId="32349D2D" w:rsidR="00390746" w:rsidRDefault="00A3043E" w:rsidP="00390746">
            <w:pPr>
              <w:pStyle w:val="Dates"/>
              <w:spacing w:after="40"/>
            </w:pPr>
            <w:r>
              <w:t>24</w:t>
            </w:r>
          </w:p>
        </w:tc>
        <w:tc>
          <w:tcPr>
            <w:tcW w:w="714" w:type="pct"/>
          </w:tcPr>
          <w:p w14:paraId="0894CD4C" w14:textId="122F916B" w:rsidR="00390746" w:rsidRDefault="00A3043E" w:rsidP="001A1E0A">
            <w:pPr>
              <w:pStyle w:val="Dates"/>
              <w:tabs>
                <w:tab w:val="center" w:pos="838"/>
              </w:tabs>
              <w:spacing w:after="40"/>
            </w:pPr>
            <w:r>
              <w:t>25</w:t>
            </w:r>
          </w:p>
        </w:tc>
        <w:tc>
          <w:tcPr>
            <w:tcW w:w="714" w:type="pct"/>
          </w:tcPr>
          <w:p w14:paraId="4F949A5A" w14:textId="28AA8903" w:rsidR="00390746" w:rsidRDefault="00A3043E" w:rsidP="00390746">
            <w:pPr>
              <w:pStyle w:val="Dates"/>
              <w:spacing w:after="40"/>
            </w:pPr>
            <w:r>
              <w:t>26</w:t>
            </w:r>
          </w:p>
        </w:tc>
        <w:tc>
          <w:tcPr>
            <w:tcW w:w="714" w:type="pct"/>
          </w:tcPr>
          <w:p w14:paraId="12F23BF3" w14:textId="29C07AEE" w:rsidR="00390746" w:rsidRDefault="00A3043E" w:rsidP="00390746">
            <w:pPr>
              <w:pStyle w:val="Dates"/>
              <w:spacing w:after="40"/>
            </w:pPr>
            <w:r>
              <w:t>27</w:t>
            </w:r>
          </w:p>
        </w:tc>
        <w:tc>
          <w:tcPr>
            <w:tcW w:w="714" w:type="pct"/>
          </w:tcPr>
          <w:p w14:paraId="71F2972A" w14:textId="13044D61" w:rsidR="00390746" w:rsidRDefault="00A3043E" w:rsidP="00390746">
            <w:pPr>
              <w:pStyle w:val="Dates"/>
              <w:spacing w:after="40"/>
            </w:pPr>
            <w:r>
              <w:t>28</w:t>
            </w:r>
          </w:p>
        </w:tc>
      </w:tr>
      <w:tr w:rsidR="00390746" w14:paraId="0E467F43" w14:textId="77777777" w:rsidTr="00746D1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918"/>
        </w:trPr>
        <w:tc>
          <w:tcPr>
            <w:tcW w:w="714" w:type="pct"/>
          </w:tcPr>
          <w:p w14:paraId="086A0C4A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2D5BE3CC" w14:textId="28C416FB" w:rsidR="00390746" w:rsidRDefault="002517FE" w:rsidP="00390746">
            <w:pPr>
              <w:spacing w:after="41" w:line="238" w:lineRule="auto"/>
            </w:pPr>
            <w:r>
              <w:t>Cheese Casserole</w:t>
            </w:r>
            <w:r w:rsidR="0070111B">
              <w:t xml:space="preserve"> </w:t>
            </w:r>
          </w:p>
          <w:p w14:paraId="393ECEDE" w14:textId="3348812D" w:rsidR="00390746" w:rsidRDefault="00674328" w:rsidP="00390746">
            <w:pPr>
              <w:spacing w:after="24" w:line="259" w:lineRule="auto"/>
            </w:pPr>
            <w:r>
              <w:t>Carrots</w:t>
            </w:r>
          </w:p>
          <w:p w14:paraId="7CB8C029" w14:textId="565849F8" w:rsidR="00390746" w:rsidRDefault="00390746" w:rsidP="00390746">
            <w:pPr>
              <w:spacing w:before="40" w:after="40"/>
            </w:pPr>
            <w:r>
              <w:t>Pears</w:t>
            </w:r>
          </w:p>
        </w:tc>
        <w:tc>
          <w:tcPr>
            <w:tcW w:w="714" w:type="pct"/>
          </w:tcPr>
          <w:p w14:paraId="76354D02" w14:textId="71C6DC88" w:rsidR="003F3C7E" w:rsidRDefault="00FE39FD" w:rsidP="003F3C7E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Chicken A la King</w:t>
            </w:r>
          </w:p>
          <w:p w14:paraId="75D84973" w14:textId="28611B8C" w:rsidR="003F3C7E" w:rsidRDefault="003C19B2" w:rsidP="003F3C7E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 xml:space="preserve">Mixed Vegetables </w:t>
            </w:r>
          </w:p>
          <w:p w14:paraId="35AB7D12" w14:textId="19C95B6C" w:rsidR="00390746" w:rsidRDefault="003F3C7E" w:rsidP="003F3C7E">
            <w:pPr>
              <w:spacing w:after="23" w:line="259" w:lineRule="auto"/>
            </w:pPr>
            <w:r>
              <w:rPr>
                <w:color w:val="595959"/>
              </w:rPr>
              <w:t>Apple Sauce</w:t>
            </w:r>
          </w:p>
        </w:tc>
        <w:tc>
          <w:tcPr>
            <w:tcW w:w="714" w:type="pct"/>
          </w:tcPr>
          <w:p w14:paraId="22D883B0" w14:textId="03992095" w:rsidR="00091CDA" w:rsidRDefault="00091CDA" w:rsidP="00091CDA">
            <w:pPr>
              <w:spacing w:after="41" w:line="238" w:lineRule="auto"/>
            </w:pPr>
            <w:r>
              <w:rPr>
                <w:color w:val="595959"/>
              </w:rPr>
              <w:t>C</w:t>
            </w:r>
            <w:r w:rsidR="004C10C9">
              <w:rPr>
                <w:color w:val="595959"/>
              </w:rPr>
              <w:t>heese Quesadillas</w:t>
            </w:r>
          </w:p>
          <w:p w14:paraId="6740AF22" w14:textId="181CA7DB" w:rsidR="00091CDA" w:rsidRDefault="004C10C9" w:rsidP="00091CDA">
            <w:pPr>
              <w:spacing w:after="24" w:line="259" w:lineRule="auto"/>
            </w:pPr>
            <w:r>
              <w:rPr>
                <w:color w:val="595959"/>
              </w:rPr>
              <w:t>Green Beans</w:t>
            </w:r>
          </w:p>
          <w:p w14:paraId="70CF5287" w14:textId="71FCBC75" w:rsidR="00390746" w:rsidRDefault="00091CDA" w:rsidP="00091CDA">
            <w:pPr>
              <w:spacing w:after="2" w:line="259" w:lineRule="auto"/>
            </w:pPr>
            <w:r>
              <w:t>Peaches</w:t>
            </w:r>
          </w:p>
        </w:tc>
        <w:tc>
          <w:tcPr>
            <w:tcW w:w="714" w:type="pct"/>
          </w:tcPr>
          <w:p w14:paraId="419B723E" w14:textId="3AC475B5" w:rsidR="003F3C7E" w:rsidRDefault="00740FE9" w:rsidP="003F3C7E">
            <w:pPr>
              <w:spacing w:before="40" w:after="40"/>
            </w:pPr>
            <w:r>
              <w:t>Pizza Casserole</w:t>
            </w:r>
          </w:p>
          <w:p w14:paraId="037A945C" w14:textId="69B7E56F" w:rsidR="003F3C7E" w:rsidRDefault="00740FE9" w:rsidP="003F3C7E">
            <w:pPr>
              <w:spacing w:before="40" w:after="40"/>
            </w:pPr>
            <w:r>
              <w:t>Peas</w:t>
            </w:r>
          </w:p>
          <w:p w14:paraId="32BD62E7" w14:textId="5FC03DAE" w:rsidR="00390746" w:rsidRDefault="00597391" w:rsidP="003F3C7E">
            <w:pPr>
              <w:spacing w:after="23" w:line="259" w:lineRule="auto"/>
            </w:pPr>
            <w:r>
              <w:t>Pineapples</w:t>
            </w:r>
          </w:p>
        </w:tc>
        <w:tc>
          <w:tcPr>
            <w:tcW w:w="714" w:type="pct"/>
          </w:tcPr>
          <w:p w14:paraId="478E1384" w14:textId="46DABA53" w:rsidR="003F3C7E" w:rsidRDefault="003F3C7E" w:rsidP="003F3C7E">
            <w:pPr>
              <w:spacing w:after="26" w:line="259" w:lineRule="auto"/>
            </w:pPr>
            <w:r>
              <w:rPr>
                <w:color w:val="595959"/>
              </w:rPr>
              <w:t>Ch</w:t>
            </w:r>
            <w:r w:rsidR="00A3043E">
              <w:rPr>
                <w:color w:val="595959"/>
              </w:rPr>
              <w:t>icken Nuggets</w:t>
            </w:r>
          </w:p>
          <w:p w14:paraId="308F93A8" w14:textId="0B8E5AA4" w:rsidR="003F3C7E" w:rsidRDefault="00740FE9" w:rsidP="003F3C7E">
            <w:pPr>
              <w:spacing w:after="24" w:line="259" w:lineRule="auto"/>
            </w:pPr>
            <w:r>
              <w:t>Carrots</w:t>
            </w:r>
          </w:p>
          <w:p w14:paraId="0F2072AB" w14:textId="01812928" w:rsidR="003F3C7E" w:rsidRDefault="004615CC" w:rsidP="003F3C7E">
            <w:pPr>
              <w:spacing w:after="2" w:line="259" w:lineRule="auto"/>
              <w:rPr>
                <w:color w:val="595959"/>
                <w:sz w:val="14"/>
              </w:rPr>
            </w:pPr>
            <w:r>
              <w:rPr>
                <w:color w:val="595959"/>
              </w:rPr>
              <w:t>Oranges</w:t>
            </w:r>
          </w:p>
          <w:p w14:paraId="2687F85C" w14:textId="26234E72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494F9CFD" w14:textId="5F50F52E" w:rsidR="00390746" w:rsidRDefault="00390746" w:rsidP="00390746">
            <w:pPr>
              <w:spacing w:before="40" w:after="40"/>
            </w:pPr>
          </w:p>
        </w:tc>
      </w:tr>
      <w:tr w:rsidR="00390746" w14:paraId="2A177CBB" w14:textId="77777777" w:rsidTr="005725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432"/>
        </w:trPr>
        <w:tc>
          <w:tcPr>
            <w:tcW w:w="714" w:type="pct"/>
          </w:tcPr>
          <w:p w14:paraId="418CEFA7" w14:textId="2F1F0384" w:rsidR="00390746" w:rsidRDefault="00A3043E" w:rsidP="00390746">
            <w:pPr>
              <w:pStyle w:val="Dates"/>
              <w:spacing w:after="40"/>
            </w:pPr>
            <w:r>
              <w:t>29</w:t>
            </w:r>
          </w:p>
        </w:tc>
        <w:tc>
          <w:tcPr>
            <w:tcW w:w="714" w:type="pct"/>
          </w:tcPr>
          <w:p w14:paraId="56D2A9FD" w14:textId="5CE85BB6" w:rsidR="00390746" w:rsidRDefault="00A3043E" w:rsidP="00390746">
            <w:pPr>
              <w:pStyle w:val="Dates"/>
              <w:spacing w:after="40"/>
            </w:pPr>
            <w:r>
              <w:t>30</w:t>
            </w:r>
          </w:p>
        </w:tc>
        <w:tc>
          <w:tcPr>
            <w:tcW w:w="714" w:type="pct"/>
          </w:tcPr>
          <w:p w14:paraId="6AD04452" w14:textId="55C347F3" w:rsidR="00390746" w:rsidRDefault="00390746" w:rsidP="00390746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52D9EFD4" w14:textId="56B76C51" w:rsidR="00390746" w:rsidRDefault="00390746" w:rsidP="00390746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0DD2838B" w14:textId="0AE38D7B" w:rsidR="00390746" w:rsidRDefault="00390746" w:rsidP="00390746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600D11B5" w14:textId="0A30BD87" w:rsidR="00390746" w:rsidRDefault="00390746" w:rsidP="00390746">
            <w:pPr>
              <w:pStyle w:val="Dates"/>
              <w:spacing w:after="40"/>
            </w:pPr>
          </w:p>
        </w:tc>
        <w:tc>
          <w:tcPr>
            <w:tcW w:w="714" w:type="pct"/>
          </w:tcPr>
          <w:p w14:paraId="706D3F04" w14:textId="439D7225" w:rsidR="00390746" w:rsidRDefault="00390746" w:rsidP="00390746">
            <w:pPr>
              <w:pStyle w:val="Dates"/>
              <w:spacing w:after="40"/>
            </w:pPr>
          </w:p>
        </w:tc>
      </w:tr>
      <w:tr w:rsidR="00390746" w14:paraId="0563A740" w14:textId="77777777" w:rsidTr="0057250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hRule="exact" w:val="1008"/>
        </w:trPr>
        <w:tc>
          <w:tcPr>
            <w:tcW w:w="714" w:type="pct"/>
          </w:tcPr>
          <w:p w14:paraId="6218EA92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043B04FA" w14:textId="22BDB938" w:rsidR="00746D1C" w:rsidRDefault="008157E7" w:rsidP="00746D1C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Chicken Alfredo</w:t>
            </w:r>
          </w:p>
          <w:p w14:paraId="673AA676" w14:textId="0075F743" w:rsidR="00746D1C" w:rsidRDefault="00866A68" w:rsidP="00746D1C">
            <w:pPr>
              <w:spacing w:line="291" w:lineRule="auto"/>
              <w:rPr>
                <w:color w:val="595959"/>
              </w:rPr>
            </w:pPr>
            <w:r>
              <w:rPr>
                <w:color w:val="595959"/>
              </w:rPr>
              <w:t>Peas</w:t>
            </w:r>
          </w:p>
          <w:p w14:paraId="70EBDEAB" w14:textId="6552E5F4" w:rsidR="00390746" w:rsidRDefault="002C656E" w:rsidP="00746D1C">
            <w:pPr>
              <w:spacing w:before="40" w:after="40"/>
            </w:pPr>
            <w:r>
              <w:rPr>
                <w:color w:val="595959"/>
              </w:rPr>
              <w:t>Pineapple</w:t>
            </w:r>
            <w:r w:rsidR="004E18A3">
              <w:rPr>
                <w:color w:val="595959"/>
              </w:rPr>
              <w:t>s</w:t>
            </w:r>
          </w:p>
        </w:tc>
        <w:tc>
          <w:tcPr>
            <w:tcW w:w="714" w:type="pct"/>
          </w:tcPr>
          <w:p w14:paraId="23CA3B16" w14:textId="2DC18432" w:rsidR="00390746" w:rsidRDefault="00390746" w:rsidP="00597391">
            <w:pPr>
              <w:spacing w:before="40" w:after="40"/>
            </w:pPr>
          </w:p>
        </w:tc>
        <w:tc>
          <w:tcPr>
            <w:tcW w:w="714" w:type="pct"/>
          </w:tcPr>
          <w:p w14:paraId="2049834D" w14:textId="5AD3DB00" w:rsidR="00390746" w:rsidRPr="00EA7180" w:rsidRDefault="00390746" w:rsidP="00EA7180">
            <w:pPr>
              <w:spacing w:line="291" w:lineRule="auto"/>
              <w:rPr>
                <w:color w:val="595959"/>
              </w:rPr>
            </w:pPr>
          </w:p>
        </w:tc>
        <w:tc>
          <w:tcPr>
            <w:tcW w:w="714" w:type="pct"/>
          </w:tcPr>
          <w:p w14:paraId="3F3EDF50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6A09DEB2" w14:textId="77777777" w:rsidR="00390746" w:rsidRDefault="00390746" w:rsidP="00390746">
            <w:pPr>
              <w:spacing w:before="40" w:after="40"/>
            </w:pPr>
          </w:p>
        </w:tc>
        <w:tc>
          <w:tcPr>
            <w:tcW w:w="714" w:type="pct"/>
          </w:tcPr>
          <w:p w14:paraId="17B13C51" w14:textId="77777777" w:rsidR="00390746" w:rsidRDefault="00390746" w:rsidP="00390746">
            <w:pPr>
              <w:spacing w:before="40" w:after="40"/>
            </w:pPr>
          </w:p>
        </w:tc>
      </w:tr>
    </w:tbl>
    <w:p w14:paraId="5B140216" w14:textId="683CB921" w:rsidR="00572509" w:rsidRDefault="00572509">
      <w:pPr>
        <w:pStyle w:val="TableSpacing"/>
      </w:pPr>
    </w:p>
    <w:p w14:paraId="61EF6ACF" w14:textId="77777777" w:rsidR="00572509" w:rsidRDefault="00572509" w:rsidP="008179E9">
      <w:pPr>
        <w:pStyle w:val="TableSpacing"/>
      </w:pPr>
    </w:p>
    <w:sectPr w:rsidR="00572509" w:rsidSect="008179E9">
      <w:pgSz w:w="15840" w:h="12240" w:orient="landscape"/>
      <w:pgMar w:top="1080" w:right="864" w:bottom="27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onthEnd" w:val="10/31/2022"/>
    <w:docVar w:name="MonthStart" w:val="10/1/2022"/>
    <w:docVar w:name="WeekStart" w:val="1"/>
  </w:docVars>
  <w:rsids>
    <w:rsidRoot w:val="008179E9"/>
    <w:rsid w:val="00002596"/>
    <w:rsid w:val="00014796"/>
    <w:rsid w:val="0002020A"/>
    <w:rsid w:val="00027D6A"/>
    <w:rsid w:val="00076B6D"/>
    <w:rsid w:val="00091CDA"/>
    <w:rsid w:val="000C46E3"/>
    <w:rsid w:val="0010105F"/>
    <w:rsid w:val="00103D2F"/>
    <w:rsid w:val="00120AAC"/>
    <w:rsid w:val="00140512"/>
    <w:rsid w:val="00151086"/>
    <w:rsid w:val="0015780B"/>
    <w:rsid w:val="00171954"/>
    <w:rsid w:val="001A1E0A"/>
    <w:rsid w:val="001A4B76"/>
    <w:rsid w:val="001C05FC"/>
    <w:rsid w:val="001F5FD7"/>
    <w:rsid w:val="0022497E"/>
    <w:rsid w:val="002517FE"/>
    <w:rsid w:val="002B2D04"/>
    <w:rsid w:val="002B5A4A"/>
    <w:rsid w:val="002C656E"/>
    <w:rsid w:val="00302F6B"/>
    <w:rsid w:val="003224E5"/>
    <w:rsid w:val="00344D8F"/>
    <w:rsid w:val="003803CC"/>
    <w:rsid w:val="00390746"/>
    <w:rsid w:val="00397275"/>
    <w:rsid w:val="003C19B2"/>
    <w:rsid w:val="003F3C7E"/>
    <w:rsid w:val="0043113C"/>
    <w:rsid w:val="00441014"/>
    <w:rsid w:val="00443521"/>
    <w:rsid w:val="004615CC"/>
    <w:rsid w:val="004718E4"/>
    <w:rsid w:val="004A7825"/>
    <w:rsid w:val="004C10C9"/>
    <w:rsid w:val="004E18A3"/>
    <w:rsid w:val="005134B2"/>
    <w:rsid w:val="00516057"/>
    <w:rsid w:val="005205DC"/>
    <w:rsid w:val="005429D8"/>
    <w:rsid w:val="00572509"/>
    <w:rsid w:val="00591CF0"/>
    <w:rsid w:val="005966C7"/>
    <w:rsid w:val="00597391"/>
    <w:rsid w:val="005D611F"/>
    <w:rsid w:val="00624EF3"/>
    <w:rsid w:val="00625BE7"/>
    <w:rsid w:val="006263E4"/>
    <w:rsid w:val="00647DE3"/>
    <w:rsid w:val="00674328"/>
    <w:rsid w:val="006F2E10"/>
    <w:rsid w:val="007005E7"/>
    <w:rsid w:val="0070111B"/>
    <w:rsid w:val="007059EF"/>
    <w:rsid w:val="00740376"/>
    <w:rsid w:val="00740FE9"/>
    <w:rsid w:val="00746D1C"/>
    <w:rsid w:val="00756D45"/>
    <w:rsid w:val="00764372"/>
    <w:rsid w:val="0077049F"/>
    <w:rsid w:val="00791A62"/>
    <w:rsid w:val="00797E5A"/>
    <w:rsid w:val="007C179F"/>
    <w:rsid w:val="007C211B"/>
    <w:rsid w:val="007D6AD6"/>
    <w:rsid w:val="007E7E29"/>
    <w:rsid w:val="00805AD7"/>
    <w:rsid w:val="008157E7"/>
    <w:rsid w:val="008179E9"/>
    <w:rsid w:val="00860AD9"/>
    <w:rsid w:val="00866A68"/>
    <w:rsid w:val="00884645"/>
    <w:rsid w:val="008A263E"/>
    <w:rsid w:val="009509E6"/>
    <w:rsid w:val="00967AE4"/>
    <w:rsid w:val="00977927"/>
    <w:rsid w:val="009B0ABA"/>
    <w:rsid w:val="009C4E25"/>
    <w:rsid w:val="009D5D25"/>
    <w:rsid w:val="00A057F2"/>
    <w:rsid w:val="00A3043E"/>
    <w:rsid w:val="00A36AEC"/>
    <w:rsid w:val="00AB4E5D"/>
    <w:rsid w:val="00B05C31"/>
    <w:rsid w:val="00B566AE"/>
    <w:rsid w:val="00B82952"/>
    <w:rsid w:val="00C57BF8"/>
    <w:rsid w:val="00C6245B"/>
    <w:rsid w:val="00C95DF9"/>
    <w:rsid w:val="00D107EB"/>
    <w:rsid w:val="00D35BC3"/>
    <w:rsid w:val="00D43808"/>
    <w:rsid w:val="00D65ACD"/>
    <w:rsid w:val="00DA57C1"/>
    <w:rsid w:val="00DC1010"/>
    <w:rsid w:val="00DD7133"/>
    <w:rsid w:val="00DE13D2"/>
    <w:rsid w:val="00DE5C81"/>
    <w:rsid w:val="00E226EE"/>
    <w:rsid w:val="00E24AAB"/>
    <w:rsid w:val="00EA7180"/>
    <w:rsid w:val="00EB48AC"/>
    <w:rsid w:val="00F51A09"/>
    <w:rsid w:val="00F54A9D"/>
    <w:rsid w:val="00F85FF8"/>
    <w:rsid w:val="00F91147"/>
    <w:rsid w:val="00FB0B27"/>
    <w:rsid w:val="00FB3728"/>
    <w:rsid w:val="00FB6432"/>
    <w:rsid w:val="00FD0F92"/>
    <w:rsid w:val="00FE0A22"/>
    <w:rsid w:val="00FE3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A6AFF2"/>
  <w15:docId w15:val="{B2B07CA9-096B-44CA-9BA1-0FD3F158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sz w:val="16"/>
        <w:szCs w:val="16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5FC"/>
    <w:rPr>
      <w:kern w:val="16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ind w:left="-101"/>
      <w:outlineLvl w:val="0"/>
    </w:pPr>
    <w:rPr>
      <w:rFonts w:asciiTheme="majorHAnsi" w:eastAsiaTheme="majorEastAsia" w:hAnsiTheme="majorHAnsi" w:cstheme="majorBidi"/>
      <w:b/>
      <w:bCs/>
      <w:color w:val="E48312" w:themeColor="accent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ates">
    <w:name w:val="Dates"/>
    <w:basedOn w:val="Normal"/>
    <w:uiPriority w:val="1"/>
    <w:qFormat/>
    <w:pPr>
      <w:spacing w:before="120"/>
      <w:ind w:right="144"/>
    </w:pPr>
    <w:rPr>
      <w:rFonts w:eastAsiaTheme="minorEastAsia"/>
      <w:color w:val="262626" w:themeColor="text1" w:themeTint="D9"/>
      <w:sz w:val="24"/>
    </w:rPr>
  </w:style>
  <w:style w:type="paragraph" w:customStyle="1" w:styleId="Days">
    <w:name w:val="Days"/>
    <w:basedOn w:val="Normal"/>
    <w:uiPriority w:val="1"/>
    <w:qFormat/>
    <w:pPr>
      <w:jc w:val="center"/>
    </w:pPr>
    <w:rPr>
      <w:color w:val="FFFFFF" w:themeColor="background1"/>
      <w:sz w:val="28"/>
    </w:rPr>
  </w:style>
  <w:style w:type="paragraph" w:customStyle="1" w:styleId="MonthYear">
    <w:name w:val="MonthYear"/>
    <w:basedOn w:val="Normal"/>
    <w:uiPriority w:val="1"/>
    <w:qFormat/>
    <w:pPr>
      <w:spacing w:after="240"/>
      <w:jc w:val="center"/>
    </w:pPr>
    <w:rPr>
      <w:color w:val="AA610D" w:themeColor="accent1" w:themeShade="BF"/>
      <w:sz w:val="72"/>
    </w:rPr>
  </w:style>
  <w:style w:type="paragraph" w:styleId="NoteHeading">
    <w:name w:val="Note Heading"/>
    <w:basedOn w:val="Normal"/>
    <w:next w:val="Normal"/>
    <w:link w:val="NoteHeadingChar"/>
    <w:uiPriority w:val="99"/>
    <w:unhideWhenUsed/>
    <w:pPr>
      <w:spacing w:before="0" w:after="0"/>
      <w:jc w:val="center"/>
    </w:pPr>
    <w:rPr>
      <w:color w:val="E48312" w:themeColor="accent1"/>
      <w:sz w:val="36"/>
      <w:szCs w:val="3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/>
    </w:pPr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rPr>
      <w:color w:val="E48312" w:themeColor="accent1"/>
      <w:kern w:val="16"/>
      <w:sz w:val="36"/>
      <w:szCs w:val="36"/>
      <w14:ligatures w14:val="standardContextual"/>
    </w:rPr>
  </w:style>
  <w:style w:type="paragraph" w:customStyle="1" w:styleId="Notes">
    <w:name w:val="Notes"/>
    <w:basedOn w:val="Normal"/>
    <w:qFormat/>
    <w:pPr>
      <w:spacing w:before="60" w:after="60" w:line="276" w:lineRule="auto"/>
    </w:pPr>
    <w:rPr>
      <w:sz w:val="18"/>
    </w:rPr>
  </w:style>
  <w:style w:type="paragraph" w:customStyle="1" w:styleId="TableSpacing">
    <w:name w:val="Table Spacing"/>
    <w:basedOn w:val="Normal"/>
    <w:uiPriority w:val="99"/>
    <w:pPr>
      <w:spacing w:before="0" w:after="0" w:line="40" w:lineRule="exact"/>
    </w:pPr>
    <w:rPr>
      <w:sz w:val="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E48312" w:themeColor="accent1"/>
      <w:kern w:val="16"/>
      <w:sz w:val="40"/>
      <w:szCs w:val="40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sz w:val="20"/>
      <w:szCs w:val="26"/>
    </w:rPr>
  </w:style>
  <w:style w:type="table" w:styleId="LightShading-Accent1">
    <w:name w:val="Light Shading Accent 1"/>
    <w:basedOn w:val="TableNormal"/>
    <w:uiPriority w:val="60"/>
    <w:pPr>
      <w:spacing w:before="0" w:after="0"/>
    </w:pPr>
    <w:rPr>
      <w:color w:val="AA610D" w:themeColor="accent1" w:themeShade="BF"/>
    </w:rPr>
    <w:tblPr>
      <w:tblStyleRowBandSize w:val="1"/>
      <w:tblStyleColBandSize w:val="1"/>
      <w:tblBorders>
        <w:top w:val="single" w:sz="8" w:space="0" w:color="E48312" w:themeColor="accent1"/>
        <w:bottom w:val="single" w:sz="8" w:space="0" w:color="E4831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48312" w:themeColor="accent1"/>
          <w:left w:val="nil"/>
          <w:bottom w:val="single" w:sz="8" w:space="0" w:color="E4831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E0C2" w:themeFill="accent1" w:themeFillTint="3F"/>
      </w:tcPr>
    </w:tblStylePr>
  </w:style>
  <w:style w:type="table" w:customStyle="1" w:styleId="Calendar-Accent1">
    <w:name w:val="Calendar - Accent 1"/>
    <w:basedOn w:val="TableNormal"/>
    <w:uiPriority w:val="99"/>
    <w:pPr>
      <w:spacing w:before="0" w:after="0"/>
    </w:pPr>
    <w:tblPr>
      <w:tblStyleRowBandSize w:val="1"/>
      <w:tblBorders>
        <w:top w:val="single" w:sz="4" w:space="0" w:color="F3B46B" w:themeColor="accent1" w:themeTint="99"/>
        <w:left w:val="single" w:sz="4" w:space="0" w:color="F3B46B" w:themeColor="accent1" w:themeTint="99"/>
        <w:bottom w:val="single" w:sz="4" w:space="0" w:color="F3B46B" w:themeColor="accent1" w:themeTint="99"/>
        <w:right w:val="single" w:sz="4" w:space="0" w:color="F3B46B" w:themeColor="accent1" w:themeTint="99"/>
        <w:insideH w:val="single" w:sz="4" w:space="0" w:color="F3B46B" w:themeColor="accent1" w:themeTint="99"/>
        <w:insideV w:val="single" w:sz="4" w:space="0" w:color="F3B46B" w:themeColor="accent1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48312" w:themeFill="accent1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ar-Accent2">
    <w:name w:val="Calendar - Accent 2"/>
    <w:basedOn w:val="TableNormal"/>
    <w:uiPriority w:val="99"/>
    <w:pPr>
      <w:spacing w:before="0" w:after="0"/>
    </w:pPr>
    <w:tblPr>
      <w:tblStyleRowBandSize w:val="1"/>
      <w:tblBorders>
        <w:top w:val="single" w:sz="4" w:space="0" w:color="DF9778" w:themeColor="accent2" w:themeTint="99"/>
        <w:left w:val="single" w:sz="4" w:space="0" w:color="DF9778" w:themeColor="accent2" w:themeTint="99"/>
        <w:bottom w:val="single" w:sz="4" w:space="0" w:color="DF9778" w:themeColor="accent2" w:themeTint="99"/>
        <w:right w:val="single" w:sz="4" w:space="0" w:color="DF9778" w:themeColor="accent2" w:themeTint="99"/>
        <w:insideH w:val="single" w:sz="4" w:space="0" w:color="DF9778" w:themeColor="accent2" w:themeTint="99"/>
        <w:insideV w:val="single" w:sz="4" w:space="0" w:color="DF9778" w:themeColor="accent2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BD582C" w:themeFill="accent2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ar-Accent3">
    <w:name w:val="Calendar - Accent 3"/>
    <w:basedOn w:val="TableNormal"/>
    <w:uiPriority w:val="99"/>
    <w:pPr>
      <w:spacing w:before="0" w:after="0"/>
    </w:pPr>
    <w:tblPr>
      <w:tblStyleRowBandSize w:val="1"/>
      <w:tblBorders>
        <w:top w:val="single" w:sz="4" w:space="0" w:color="C29480" w:themeColor="accent3" w:themeTint="99"/>
        <w:left w:val="single" w:sz="4" w:space="0" w:color="C29480" w:themeColor="accent3" w:themeTint="99"/>
        <w:bottom w:val="single" w:sz="4" w:space="0" w:color="C29480" w:themeColor="accent3" w:themeTint="99"/>
        <w:right w:val="single" w:sz="4" w:space="0" w:color="C29480" w:themeColor="accent3" w:themeTint="99"/>
        <w:insideH w:val="single" w:sz="4" w:space="0" w:color="C29480" w:themeColor="accent3" w:themeTint="99"/>
        <w:insideV w:val="single" w:sz="4" w:space="0" w:color="C29480" w:themeColor="accent3" w:themeTint="99"/>
      </w:tblBorders>
    </w:tblPr>
    <w:tblStylePr w:type="firstRow">
      <w:tblPr/>
      <w:tcPr>
        <w:shd w:val="clear" w:color="auto" w:fill="865640" w:themeFill="accent3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ar-Accent4">
    <w:name w:val="Calendar - Accent 4"/>
    <w:basedOn w:val="TableNormal"/>
    <w:uiPriority w:val="99"/>
    <w:pPr>
      <w:spacing w:before="0" w:after="0"/>
    </w:pPr>
    <w:tblPr>
      <w:tblStyleRowBandSize w:val="1"/>
      <w:tblBorders>
        <w:top w:val="single" w:sz="4" w:space="0" w:color="C5B597" w:themeColor="accent4" w:themeTint="99"/>
        <w:left w:val="single" w:sz="4" w:space="0" w:color="C5B597" w:themeColor="accent4" w:themeTint="99"/>
        <w:bottom w:val="single" w:sz="4" w:space="0" w:color="C5B597" w:themeColor="accent4" w:themeTint="99"/>
        <w:right w:val="single" w:sz="4" w:space="0" w:color="C5B597" w:themeColor="accent4" w:themeTint="99"/>
        <w:insideH w:val="single" w:sz="4" w:space="0" w:color="C5B597" w:themeColor="accent4" w:themeTint="99"/>
        <w:insideV w:val="single" w:sz="4" w:space="0" w:color="C5B597" w:themeColor="accent4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B8357" w:themeFill="accent4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ar-Accent5">
    <w:name w:val="Calendar - Accent 5"/>
    <w:basedOn w:val="TableNormal"/>
    <w:uiPriority w:val="99"/>
    <w:pPr>
      <w:spacing w:before="0" w:after="0"/>
    </w:pPr>
    <w:tblPr>
      <w:tblStyleRowBandSize w:val="1"/>
      <w:tblBorders>
        <w:top w:val="single" w:sz="4" w:space="0" w:color="DAD6B2" w:themeColor="accent5" w:themeTint="99"/>
        <w:left w:val="single" w:sz="4" w:space="0" w:color="DAD6B2" w:themeColor="accent5" w:themeTint="99"/>
        <w:bottom w:val="single" w:sz="4" w:space="0" w:color="DAD6B2" w:themeColor="accent5" w:themeTint="99"/>
        <w:right w:val="single" w:sz="4" w:space="0" w:color="DAD6B2" w:themeColor="accent5" w:themeTint="99"/>
        <w:insideH w:val="single" w:sz="4" w:space="0" w:color="DAD6B2" w:themeColor="accent5" w:themeTint="99"/>
        <w:insideV w:val="single" w:sz="4" w:space="0" w:color="DAD6B2" w:themeColor="accent5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2BC80" w:themeFill="accent5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table" w:customStyle="1" w:styleId="Calendar-Accent6">
    <w:name w:val="Calendar - Accent 6"/>
    <w:basedOn w:val="TableNormal"/>
    <w:uiPriority w:val="99"/>
    <w:pPr>
      <w:spacing w:before="0" w:after="0"/>
    </w:pPr>
    <w:tblPr>
      <w:tblStyleRowBandSize w:val="1"/>
      <w:tblBorders>
        <w:top w:val="single" w:sz="4" w:space="0" w:color="BEC6B7" w:themeColor="accent6" w:themeTint="99"/>
        <w:left w:val="single" w:sz="4" w:space="0" w:color="BEC6B7" w:themeColor="accent6" w:themeTint="99"/>
        <w:bottom w:val="single" w:sz="4" w:space="0" w:color="BEC6B7" w:themeColor="accent6" w:themeTint="99"/>
        <w:right w:val="single" w:sz="4" w:space="0" w:color="BEC6B7" w:themeColor="accent6" w:themeTint="99"/>
        <w:insideH w:val="single" w:sz="4" w:space="0" w:color="BEC6B7" w:themeColor="accent6" w:themeTint="99"/>
        <w:insideV w:val="single" w:sz="4" w:space="0" w:color="BEC6B7" w:themeColor="accent6" w:themeTint="99"/>
      </w:tblBorders>
    </w:tblPr>
    <w:tblStylePr w:type="fir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4A088" w:themeFill="accent6"/>
        <w:vAlign w:val="center"/>
      </w:tcPr>
    </w:tblStylePr>
    <w:tblStylePr w:type="band1Horz">
      <w:tblPr/>
      <w:tcPr>
        <w:tcBorders>
          <w:bottom w:val="nil"/>
        </w:tcBorders>
      </w:tcPr>
    </w:tblStylePr>
    <w:tblStylePr w:type="band2Horz">
      <w:tblPr/>
      <w:tcPr>
        <w:tcBorders>
          <w:top w:val="nil"/>
        </w:tcBorders>
      </w:tcPr>
    </w:tblStylePr>
  </w:style>
  <w:style w:type="character" w:customStyle="1" w:styleId="Month">
    <w:name w:val="Month"/>
    <w:basedOn w:val="DefaultParagraphFont"/>
    <w:uiPriority w:val="1"/>
    <w:rPr>
      <w:b w:val="0"/>
      <w:color w:val="714109" w:themeColor="accent1" w:themeShade="7F"/>
      <w:sz w:val="84"/>
    </w:rPr>
  </w:style>
  <w:style w:type="table" w:styleId="LightShading">
    <w:name w:val="Light Shading"/>
    <w:basedOn w:val="TableNormal"/>
    <w:uiPriority w:val="60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\AppData\Roaming\Microsoft\Templates\Family%20photo%20calendar%20(any%20year)(2).dotm" TargetMode="External"/></Relationships>
</file>

<file path=word/theme/theme1.xml><?xml version="1.0" encoding="utf-8"?>
<a:theme xmlns:a="http://schemas.openxmlformats.org/drawingml/2006/main" name="Calendar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Composit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566E86-21FA-491B-B974-C6526D3FA8A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120D96-7BA9-4217-B19E-839C9F33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Family photo calendar (any year)(2)</Template>
  <TotalTime>27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nestor</dc:creator>
  <cp:keywords/>
  <cp:lastModifiedBy>kevin burberry</cp:lastModifiedBy>
  <cp:revision>13</cp:revision>
  <cp:lastPrinted>2025-09-22T14:34:00Z</cp:lastPrinted>
  <dcterms:created xsi:type="dcterms:W3CDTF">2026-10-12T18:33:00Z</dcterms:created>
  <dcterms:modified xsi:type="dcterms:W3CDTF">2026-10-28T15:51:00Z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TC027807999991</vt:lpwstr>
  </property>
</Properties>
</file>